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C09" w:rsidRPr="001F2470" w:rsidRDefault="00861869" w:rsidP="001F2470">
      <w:pPr>
        <w:jc w:val="center"/>
        <w:rPr>
          <w:b/>
          <w:smallCaps/>
          <w:sz w:val="28"/>
          <w:szCs w:val="28"/>
        </w:rPr>
      </w:pPr>
      <w:r w:rsidRPr="001F2470">
        <w:rPr>
          <w:b/>
          <w:smallCaps/>
          <w:sz w:val="28"/>
          <w:szCs w:val="28"/>
        </w:rPr>
        <w:t>SOLICITUD DE INGRESO AL DOCTORADO TUTORIAL EN CIENCIAS SOCIALES</w:t>
      </w:r>
    </w:p>
    <w:p w:rsidR="00CE2FAE" w:rsidRDefault="00CE2FAE" w:rsidP="00CC1C43">
      <w:pPr>
        <w:rPr>
          <w:b/>
          <w:smallCaps/>
          <w:sz w:val="28"/>
          <w:szCs w:val="28"/>
        </w:rPr>
      </w:pPr>
    </w:p>
    <w:p w:rsidR="00CD0A22" w:rsidRDefault="00CD0A22" w:rsidP="00124C09">
      <w:pPr>
        <w:pBdr>
          <w:bottom w:val="single" w:sz="4" w:space="1" w:color="auto"/>
        </w:pBdr>
        <w:rPr>
          <w:b/>
          <w:smallCaps/>
          <w:sz w:val="28"/>
          <w:szCs w:val="28"/>
        </w:rPr>
      </w:pPr>
    </w:p>
    <w:p w:rsidR="00CC1C43" w:rsidRDefault="007809BF" w:rsidP="00124C09">
      <w:pPr>
        <w:pBdr>
          <w:bottom w:val="single" w:sz="4" w:space="1" w:color="auto"/>
        </w:pBdr>
        <w:rPr>
          <w:b/>
          <w:smallCaps/>
          <w:sz w:val="28"/>
          <w:szCs w:val="28"/>
        </w:rPr>
      </w:pPr>
      <w:r w:rsidRPr="007809BF">
        <w:rPr>
          <w:b/>
          <w:smallCaps/>
          <w:sz w:val="28"/>
          <w:szCs w:val="28"/>
        </w:rPr>
        <w:t>Datos Personales</w:t>
      </w:r>
    </w:p>
    <w:p w:rsidR="00D301F3" w:rsidRDefault="00D301F3" w:rsidP="00124C09">
      <w:pPr>
        <w:pBdr>
          <w:bottom w:val="single" w:sz="4" w:space="1" w:color="auto"/>
        </w:pBdr>
      </w:pPr>
    </w:p>
    <w:p w:rsidR="00CD0A22" w:rsidRDefault="00CD0A22" w:rsidP="00124C09">
      <w:pPr>
        <w:pBdr>
          <w:bottom w:val="single" w:sz="4" w:space="1" w:color="auto"/>
        </w:pBdr>
      </w:pPr>
    </w:p>
    <w:p w:rsidR="007809BF" w:rsidRPr="009C4BFD" w:rsidRDefault="00CC1C43" w:rsidP="00124C09">
      <w:pPr>
        <w:pBdr>
          <w:bottom w:val="single" w:sz="4" w:space="1" w:color="auto"/>
        </w:pBdr>
        <w:rPr>
          <w:sz w:val="24"/>
          <w:szCs w:val="24"/>
        </w:rPr>
      </w:pPr>
      <w:r w:rsidRPr="009C4BFD">
        <w:rPr>
          <w:sz w:val="24"/>
          <w:szCs w:val="24"/>
        </w:rPr>
        <w:t>Nombre</w:t>
      </w:r>
      <w:r w:rsidR="007809BF" w:rsidRPr="009C4BFD">
        <w:rPr>
          <w:sz w:val="24"/>
          <w:szCs w:val="24"/>
        </w:rPr>
        <w:t xml:space="preserve"> completo:</w:t>
      </w:r>
      <w:r w:rsidRPr="009C4BFD">
        <w:rPr>
          <w:sz w:val="24"/>
          <w:szCs w:val="24"/>
        </w:rPr>
        <w:tab/>
      </w:r>
    </w:p>
    <w:p w:rsidR="00D301F3" w:rsidRPr="00D301F3" w:rsidRDefault="00D301F3" w:rsidP="00D301F3">
      <w:pPr>
        <w:ind w:left="2124"/>
        <w:rPr>
          <w:b/>
          <w:sz w:val="18"/>
          <w:szCs w:val="18"/>
        </w:rPr>
      </w:pPr>
      <w:r w:rsidRPr="00D301F3">
        <w:rPr>
          <w:sz w:val="18"/>
          <w:szCs w:val="18"/>
        </w:rPr>
        <w:t>Apellido Paterno</w:t>
      </w:r>
      <w:r w:rsidRPr="00D301F3">
        <w:rPr>
          <w:sz w:val="18"/>
          <w:szCs w:val="18"/>
        </w:rPr>
        <w:tab/>
      </w:r>
      <w:r w:rsidRPr="00D301F3">
        <w:rPr>
          <w:sz w:val="18"/>
          <w:szCs w:val="18"/>
        </w:rPr>
        <w:tab/>
        <w:t>Apellido Materno</w:t>
      </w:r>
      <w:r w:rsidRPr="00D301F3">
        <w:rPr>
          <w:sz w:val="18"/>
          <w:szCs w:val="18"/>
        </w:rPr>
        <w:tab/>
      </w:r>
      <w:r w:rsidRPr="00D301F3">
        <w:rPr>
          <w:sz w:val="18"/>
          <w:szCs w:val="18"/>
        </w:rPr>
        <w:tab/>
        <w:t>Nombre (s)</w:t>
      </w:r>
    </w:p>
    <w:p w:rsidR="00124C09" w:rsidRDefault="00124C09" w:rsidP="00CC1C43"/>
    <w:p w:rsidR="00CD0A22" w:rsidRDefault="00CD0A22" w:rsidP="00CC1C43"/>
    <w:p w:rsidR="00CC1C43" w:rsidRPr="009C4BFD" w:rsidRDefault="00CC1C43" w:rsidP="00124C09">
      <w:pPr>
        <w:pBdr>
          <w:bottom w:val="single" w:sz="4" w:space="1" w:color="auto"/>
        </w:pBdr>
        <w:rPr>
          <w:sz w:val="24"/>
          <w:szCs w:val="24"/>
        </w:rPr>
      </w:pPr>
      <w:r w:rsidRPr="009C4BFD">
        <w:rPr>
          <w:sz w:val="24"/>
          <w:szCs w:val="24"/>
        </w:rPr>
        <w:t>Lugar</w:t>
      </w:r>
      <w:r w:rsidR="007809BF" w:rsidRPr="009C4BFD">
        <w:rPr>
          <w:sz w:val="24"/>
          <w:szCs w:val="24"/>
        </w:rPr>
        <w:t xml:space="preserve"> y</w:t>
      </w:r>
      <w:r w:rsidR="00124C09" w:rsidRPr="009C4BFD">
        <w:rPr>
          <w:sz w:val="24"/>
          <w:szCs w:val="24"/>
        </w:rPr>
        <w:t xml:space="preserve"> fecha de nacimiento: </w:t>
      </w:r>
      <w:r w:rsidR="007809BF" w:rsidRPr="009C4BFD">
        <w:rPr>
          <w:sz w:val="24"/>
          <w:szCs w:val="24"/>
        </w:rPr>
        <w:tab/>
      </w:r>
    </w:p>
    <w:p w:rsidR="00124C09" w:rsidRDefault="00124C09" w:rsidP="00CC1C43"/>
    <w:p w:rsidR="00CD0A22" w:rsidRDefault="00CD0A22" w:rsidP="00CC1C43"/>
    <w:p w:rsidR="000F4330" w:rsidRPr="009C4BFD" w:rsidRDefault="00124C09" w:rsidP="00124C09">
      <w:pPr>
        <w:pBdr>
          <w:bottom w:val="single" w:sz="4" w:space="1" w:color="auto"/>
        </w:pBdr>
        <w:rPr>
          <w:sz w:val="24"/>
          <w:szCs w:val="24"/>
        </w:rPr>
      </w:pPr>
      <w:r w:rsidRPr="009C4BFD">
        <w:rPr>
          <w:sz w:val="24"/>
          <w:szCs w:val="24"/>
        </w:rPr>
        <w:t xml:space="preserve">Nacionalidad: </w:t>
      </w:r>
    </w:p>
    <w:p w:rsidR="007809BF" w:rsidRDefault="007809BF" w:rsidP="00124C09"/>
    <w:p w:rsidR="00CD0A22" w:rsidRDefault="00CD0A22" w:rsidP="00124C09"/>
    <w:p w:rsidR="007809BF" w:rsidRPr="009C4BFD" w:rsidRDefault="00124C09" w:rsidP="00124C09">
      <w:pPr>
        <w:pBdr>
          <w:bottom w:val="single" w:sz="4" w:space="1" w:color="auto"/>
        </w:pBdr>
        <w:rPr>
          <w:sz w:val="24"/>
          <w:szCs w:val="24"/>
        </w:rPr>
      </w:pPr>
      <w:r w:rsidRPr="009C4BFD">
        <w:rPr>
          <w:sz w:val="24"/>
          <w:szCs w:val="24"/>
        </w:rPr>
        <w:t>RFC</w:t>
      </w:r>
      <w:r w:rsidR="00D301F3" w:rsidRPr="009C4BFD">
        <w:rPr>
          <w:sz w:val="24"/>
          <w:szCs w:val="24"/>
        </w:rPr>
        <w:t>:</w:t>
      </w:r>
      <w:r w:rsidRPr="009C4BFD">
        <w:rPr>
          <w:sz w:val="24"/>
          <w:szCs w:val="24"/>
        </w:rPr>
        <w:tab/>
      </w:r>
      <w:r w:rsidRPr="009C4BFD">
        <w:rPr>
          <w:sz w:val="24"/>
          <w:szCs w:val="24"/>
        </w:rPr>
        <w:tab/>
      </w:r>
      <w:r w:rsidRPr="009C4BFD">
        <w:rPr>
          <w:sz w:val="24"/>
          <w:szCs w:val="24"/>
        </w:rPr>
        <w:tab/>
      </w:r>
      <w:r w:rsidRPr="009C4BFD">
        <w:rPr>
          <w:sz w:val="24"/>
          <w:szCs w:val="24"/>
        </w:rPr>
        <w:tab/>
      </w:r>
      <w:r w:rsidRPr="009C4BFD">
        <w:rPr>
          <w:sz w:val="24"/>
          <w:szCs w:val="24"/>
        </w:rPr>
        <w:tab/>
      </w:r>
      <w:r w:rsidRPr="009C4BFD">
        <w:rPr>
          <w:sz w:val="24"/>
          <w:szCs w:val="24"/>
        </w:rPr>
        <w:tab/>
        <w:t>Estado Civil</w:t>
      </w:r>
      <w:r w:rsidR="00D301F3" w:rsidRPr="009C4BFD">
        <w:rPr>
          <w:sz w:val="24"/>
          <w:szCs w:val="24"/>
        </w:rPr>
        <w:t>:</w:t>
      </w:r>
    </w:p>
    <w:p w:rsidR="007809BF" w:rsidRDefault="007809BF" w:rsidP="00CC1C43"/>
    <w:p w:rsidR="00CD0A22" w:rsidRDefault="00CD0A22" w:rsidP="00CC1C43"/>
    <w:p w:rsidR="00CC1C43" w:rsidRDefault="00124C09" w:rsidP="00124C09">
      <w:pPr>
        <w:pBdr>
          <w:bottom w:val="single" w:sz="4" w:space="1" w:color="auto"/>
        </w:pBdr>
      </w:pPr>
      <w:r w:rsidRPr="009C4BFD">
        <w:rPr>
          <w:sz w:val="24"/>
          <w:szCs w:val="24"/>
        </w:rPr>
        <w:t>Domicilio completo</w:t>
      </w:r>
      <w:r w:rsidR="00D301F3" w:rsidRPr="009C4BFD">
        <w:rPr>
          <w:sz w:val="24"/>
          <w:szCs w:val="24"/>
        </w:rPr>
        <w:t>:</w:t>
      </w:r>
      <w:r w:rsidR="00D301F3">
        <w:t xml:space="preserve"> (</w:t>
      </w:r>
      <w:r w:rsidRPr="00D301F3">
        <w:rPr>
          <w:sz w:val="18"/>
          <w:szCs w:val="18"/>
        </w:rPr>
        <w:t>incluyendo código postal)</w:t>
      </w:r>
      <w:r w:rsidR="00CC1C43" w:rsidRPr="00D301F3">
        <w:rPr>
          <w:sz w:val="18"/>
          <w:szCs w:val="18"/>
        </w:rPr>
        <w:tab/>
      </w:r>
      <w:r w:rsidR="00CC1C43">
        <w:tab/>
      </w:r>
    </w:p>
    <w:p w:rsidR="00CC1C43" w:rsidRDefault="00CC1C43" w:rsidP="00124C09"/>
    <w:p w:rsidR="004B1422" w:rsidRDefault="004B1422" w:rsidP="00124C09">
      <w:r>
        <w:t>________________________________________________________________________________</w:t>
      </w:r>
    </w:p>
    <w:p w:rsidR="00CD0A22" w:rsidRDefault="00CD0A22" w:rsidP="00124C09"/>
    <w:p w:rsidR="007D63F7" w:rsidRDefault="007D63F7" w:rsidP="00124C09"/>
    <w:p w:rsidR="00124C09" w:rsidRPr="00D301F3" w:rsidRDefault="00124C09" w:rsidP="00D22C4D">
      <w:pPr>
        <w:pBdr>
          <w:bottom w:val="single" w:sz="4" w:space="1" w:color="auto"/>
        </w:pBdr>
        <w:ind w:left="2832" w:hanging="2832"/>
        <w:rPr>
          <w:sz w:val="18"/>
          <w:szCs w:val="18"/>
        </w:rPr>
      </w:pPr>
      <w:r w:rsidRPr="009C4BFD">
        <w:rPr>
          <w:sz w:val="24"/>
          <w:szCs w:val="24"/>
        </w:rPr>
        <w:t>Teléfono casa</w:t>
      </w:r>
      <w:r w:rsidR="00D301F3" w:rsidRPr="009C4BFD">
        <w:rPr>
          <w:sz w:val="24"/>
          <w:szCs w:val="24"/>
        </w:rPr>
        <w:t>:</w:t>
      </w:r>
      <w:r w:rsidR="00D301F3" w:rsidRPr="009C4BFD">
        <w:rPr>
          <w:sz w:val="24"/>
          <w:szCs w:val="24"/>
        </w:rPr>
        <w:tab/>
      </w:r>
      <w:r w:rsidR="00D301F3" w:rsidRPr="009C4BFD">
        <w:rPr>
          <w:sz w:val="24"/>
          <w:szCs w:val="24"/>
        </w:rPr>
        <w:tab/>
      </w:r>
      <w:r w:rsidR="00D301F3" w:rsidRPr="009C4BFD">
        <w:rPr>
          <w:sz w:val="24"/>
          <w:szCs w:val="24"/>
        </w:rPr>
        <w:tab/>
        <w:t>Teléfono oficina</w:t>
      </w:r>
      <w:r w:rsidR="00D301F3">
        <w:t xml:space="preserve"> </w:t>
      </w:r>
      <w:r w:rsidR="00D301F3" w:rsidRPr="00D301F3">
        <w:rPr>
          <w:sz w:val="18"/>
          <w:szCs w:val="18"/>
        </w:rPr>
        <w:t xml:space="preserve">(incluyendo </w:t>
      </w:r>
      <w:r w:rsidR="00D22C4D">
        <w:rPr>
          <w:sz w:val="18"/>
          <w:szCs w:val="18"/>
        </w:rPr>
        <w:t xml:space="preserve">  e</w:t>
      </w:r>
      <w:r w:rsidR="00D301F3" w:rsidRPr="00D301F3">
        <w:rPr>
          <w:sz w:val="18"/>
          <w:szCs w:val="18"/>
        </w:rPr>
        <w:t>xtensión)</w:t>
      </w:r>
    </w:p>
    <w:p w:rsidR="00124C09" w:rsidRPr="003F0056" w:rsidRDefault="00124C09" w:rsidP="00124C09">
      <w:pPr>
        <w:rPr>
          <w:smallCaps/>
        </w:rPr>
      </w:pPr>
    </w:p>
    <w:p w:rsidR="00CD0A22" w:rsidRPr="003F0056" w:rsidRDefault="00CD0A22" w:rsidP="00124C09">
      <w:pPr>
        <w:rPr>
          <w:smallCaps/>
        </w:rPr>
      </w:pPr>
    </w:p>
    <w:p w:rsidR="00124C09" w:rsidRPr="003F0056" w:rsidRDefault="00D301F3" w:rsidP="00D301F3">
      <w:pPr>
        <w:pBdr>
          <w:bottom w:val="single" w:sz="4" w:space="1" w:color="auto"/>
        </w:pBdr>
      </w:pPr>
      <w:r w:rsidRPr="003F0056">
        <w:rPr>
          <w:sz w:val="24"/>
          <w:szCs w:val="24"/>
        </w:rPr>
        <w:t>Celular:</w:t>
      </w:r>
      <w:r w:rsidRPr="003F0056">
        <w:rPr>
          <w:sz w:val="24"/>
          <w:szCs w:val="24"/>
        </w:rPr>
        <w:tab/>
      </w:r>
      <w:r w:rsidR="009C4BFD" w:rsidRPr="003F0056">
        <w:tab/>
      </w:r>
      <w:r w:rsidR="009C4BFD" w:rsidRPr="003F0056">
        <w:tab/>
      </w:r>
      <w:r w:rsidR="009C4BFD" w:rsidRPr="003F0056">
        <w:tab/>
      </w:r>
      <w:r w:rsidR="009C4BFD" w:rsidRPr="003F0056">
        <w:tab/>
      </w:r>
      <w:r w:rsidRPr="003F0056">
        <w:rPr>
          <w:sz w:val="24"/>
          <w:szCs w:val="24"/>
        </w:rPr>
        <w:t>Correo electrónico:</w:t>
      </w:r>
    </w:p>
    <w:p w:rsidR="00124C09" w:rsidRPr="003F0056" w:rsidRDefault="00124C09" w:rsidP="00124C09">
      <w:pPr>
        <w:rPr>
          <w:smallCaps/>
        </w:rPr>
      </w:pPr>
    </w:p>
    <w:p w:rsidR="00CE2FAE" w:rsidRDefault="007D63F7" w:rsidP="00CE2FAE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br w:type="page"/>
      </w:r>
      <w:r w:rsidR="00CE2FAE" w:rsidRPr="00CE2FAE">
        <w:rPr>
          <w:b/>
          <w:smallCaps/>
          <w:sz w:val="28"/>
          <w:szCs w:val="28"/>
        </w:rPr>
        <w:lastRenderedPageBreak/>
        <w:t>Documentos básicos obligatorios</w:t>
      </w:r>
      <w:r w:rsidR="00F72C3B">
        <w:rPr>
          <w:b/>
          <w:smallCaps/>
          <w:sz w:val="28"/>
          <w:szCs w:val="28"/>
        </w:rPr>
        <w:t xml:space="preserve"> que </w:t>
      </w:r>
      <w:r>
        <w:rPr>
          <w:b/>
          <w:smallCaps/>
          <w:sz w:val="28"/>
          <w:szCs w:val="28"/>
        </w:rPr>
        <w:t>acompañan a la solicitud y deben</w:t>
      </w:r>
      <w:r w:rsidR="00F72C3B">
        <w:rPr>
          <w:b/>
          <w:smallCaps/>
          <w:sz w:val="28"/>
          <w:szCs w:val="28"/>
        </w:rPr>
        <w:t xml:space="preserve"> añadirse al CD en una </w:t>
      </w:r>
      <w:r w:rsidR="00F72C3B" w:rsidRPr="00F72C3B">
        <w:rPr>
          <w:b/>
          <w:smallCaps/>
          <w:sz w:val="28"/>
          <w:szCs w:val="28"/>
          <w:u w:val="single"/>
        </w:rPr>
        <w:t>carpeta</w:t>
      </w:r>
      <w:r w:rsidR="00F72C3B">
        <w:rPr>
          <w:b/>
          <w:smallCaps/>
          <w:sz w:val="28"/>
          <w:szCs w:val="28"/>
        </w:rPr>
        <w:t xml:space="preserve"> titulada “Documentos básicos”</w:t>
      </w:r>
    </w:p>
    <w:p w:rsidR="001F2470" w:rsidRPr="00CE2FAE" w:rsidRDefault="001F2470" w:rsidP="00CE2FA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9"/>
        <w:gridCol w:w="4347"/>
      </w:tblGrid>
      <w:tr w:rsidR="00F72C3B" w:rsidRPr="00F72C3B" w:rsidTr="00F72C3B">
        <w:trPr>
          <w:trHeight w:val="573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72C3B" w:rsidRDefault="00F72C3B" w:rsidP="00F72C3B">
            <w:pPr>
              <w:rPr>
                <w:b/>
                <w:lang w:val="es-MX"/>
              </w:rPr>
            </w:pPr>
            <w:r w:rsidRPr="00F72C3B">
              <w:rPr>
                <w:b/>
                <w:lang w:val="es-MX"/>
              </w:rPr>
              <w:t>Documento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F72C3B" w:rsidRDefault="00F72C3B" w:rsidP="00F72C3B">
            <w:pPr>
              <w:rPr>
                <w:b/>
                <w:i/>
                <w:lang w:val="es-MX"/>
              </w:rPr>
            </w:pPr>
            <w:r w:rsidRPr="00F72C3B">
              <w:rPr>
                <w:b/>
                <w:i/>
                <w:lang w:val="es-MX"/>
              </w:rPr>
              <w:t>Documento que se añade en el CD</w:t>
            </w:r>
          </w:p>
        </w:tc>
      </w:tr>
      <w:tr w:rsidR="00F72C3B" w:rsidRPr="00FC1E9F" w:rsidTr="00F72C3B">
        <w:trPr>
          <w:trHeight w:val="573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C1E9F" w:rsidRDefault="00F72C3B" w:rsidP="00F72C3B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Carta de exposición de motivos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5018CF" w:rsidRDefault="00F72C3B" w:rsidP="00F72C3B">
            <w:pPr>
              <w:rPr>
                <w:i/>
                <w:color w:val="FF0000"/>
                <w:lang w:val="es-MX"/>
              </w:rPr>
            </w:pPr>
            <w:r w:rsidRPr="005018CF">
              <w:rPr>
                <w:i/>
                <w:color w:val="FF0000"/>
                <w:lang w:val="es-MX"/>
              </w:rPr>
              <w:t xml:space="preserve">Carta original en formato Word o </w:t>
            </w:r>
            <w:proofErr w:type="spellStart"/>
            <w:r w:rsidRPr="005018CF">
              <w:rPr>
                <w:i/>
                <w:color w:val="FF0000"/>
                <w:lang w:val="es-MX"/>
              </w:rPr>
              <w:t>pdf</w:t>
            </w:r>
            <w:proofErr w:type="spellEnd"/>
          </w:p>
        </w:tc>
      </w:tr>
      <w:tr w:rsidR="00F72C3B" w:rsidRPr="00FC1E9F" w:rsidTr="00F72C3B">
        <w:trPr>
          <w:trHeight w:val="573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C1E9F" w:rsidRDefault="00F72C3B" w:rsidP="00F72C3B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Acta de nacimiento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5018CF" w:rsidRDefault="00F72C3B" w:rsidP="00F72C3B">
            <w:pPr>
              <w:rPr>
                <w:i/>
                <w:color w:val="FF0000"/>
                <w:lang w:val="es-MX"/>
              </w:rPr>
            </w:pPr>
            <w:r w:rsidRPr="005018CF">
              <w:rPr>
                <w:i/>
                <w:color w:val="FF0000"/>
                <w:lang w:val="es-MX"/>
              </w:rPr>
              <w:t xml:space="preserve">Acta escaneada </w:t>
            </w:r>
          </w:p>
        </w:tc>
      </w:tr>
      <w:tr w:rsidR="00F72C3B" w:rsidRPr="00FC1E9F" w:rsidTr="00F72C3B">
        <w:trPr>
          <w:trHeight w:val="573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C1E9F" w:rsidRDefault="00F72C3B" w:rsidP="00F72C3B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Proyecto</w:t>
            </w:r>
            <w:r w:rsidR="00091B29">
              <w:rPr>
                <w:lang w:val="es-MX"/>
              </w:rPr>
              <w:t xml:space="preserve"> de investigación doctoral (20-25 cuartillas, 1.5 </w:t>
            </w:r>
            <w:r w:rsidR="009F2042">
              <w:rPr>
                <w:lang w:val="es-MX"/>
              </w:rPr>
              <w:t>espacios</w:t>
            </w:r>
            <w:r w:rsidR="00091B29">
              <w:rPr>
                <w:lang w:val="es-MX"/>
              </w:rPr>
              <w:t xml:space="preserve">, </w:t>
            </w:r>
            <w:proofErr w:type="spellStart"/>
            <w:r w:rsidR="00091B29">
              <w:rPr>
                <w:lang w:val="es-MX"/>
              </w:rPr>
              <w:t>arial</w:t>
            </w:r>
            <w:proofErr w:type="spellEnd"/>
            <w:r w:rsidR="00091B29">
              <w:rPr>
                <w:lang w:val="es-MX"/>
              </w:rPr>
              <w:t xml:space="preserve"> 11)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5018CF" w:rsidRDefault="00F72C3B" w:rsidP="00F72C3B">
            <w:pPr>
              <w:rPr>
                <w:i/>
                <w:color w:val="FF0000"/>
                <w:lang w:val="es-MX"/>
              </w:rPr>
            </w:pPr>
            <w:r w:rsidRPr="005018CF">
              <w:rPr>
                <w:i/>
                <w:color w:val="FF0000"/>
                <w:lang w:val="es-MX"/>
              </w:rPr>
              <w:t xml:space="preserve">Proyecto original en formato </w:t>
            </w:r>
            <w:proofErr w:type="spellStart"/>
            <w:r w:rsidRPr="005018CF">
              <w:rPr>
                <w:i/>
                <w:color w:val="FF0000"/>
                <w:lang w:val="es-MX"/>
              </w:rPr>
              <w:t>word</w:t>
            </w:r>
            <w:proofErr w:type="spellEnd"/>
            <w:r w:rsidRPr="005018CF">
              <w:rPr>
                <w:i/>
                <w:color w:val="FF0000"/>
                <w:lang w:val="es-MX"/>
              </w:rPr>
              <w:t xml:space="preserve"> o </w:t>
            </w:r>
            <w:proofErr w:type="spellStart"/>
            <w:r w:rsidRPr="005018CF">
              <w:rPr>
                <w:i/>
                <w:color w:val="FF0000"/>
                <w:lang w:val="es-MX"/>
              </w:rPr>
              <w:t>pdf</w:t>
            </w:r>
            <w:proofErr w:type="spellEnd"/>
          </w:p>
        </w:tc>
      </w:tr>
      <w:tr w:rsidR="00F72C3B" w:rsidRPr="00FC1E9F" w:rsidTr="00F72C3B">
        <w:trPr>
          <w:trHeight w:val="588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C1E9F" w:rsidRDefault="00091B29" w:rsidP="00091B29">
            <w:pPr>
              <w:rPr>
                <w:sz w:val="24"/>
                <w:szCs w:val="24"/>
                <w:lang w:val="es-MX"/>
              </w:rPr>
            </w:pPr>
            <w:r>
              <w:rPr>
                <w:lang w:val="es-MX"/>
              </w:rPr>
              <w:t xml:space="preserve">Carta de la institución en que labora donde se asegura que tendrá descarga laboral durante su estudio de </w:t>
            </w:r>
            <w:r w:rsidR="009F2042">
              <w:rPr>
                <w:lang w:val="es-MX"/>
              </w:rPr>
              <w:t>doctorado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5018CF" w:rsidRDefault="00091B29" w:rsidP="00091B29">
            <w:pPr>
              <w:rPr>
                <w:i/>
                <w:color w:val="FF0000"/>
                <w:lang w:val="es-MX"/>
              </w:rPr>
            </w:pPr>
            <w:r w:rsidRPr="005018CF">
              <w:rPr>
                <w:i/>
                <w:color w:val="FF0000"/>
                <w:lang w:val="es-MX"/>
              </w:rPr>
              <w:t xml:space="preserve">Carta escaneada </w:t>
            </w:r>
          </w:p>
        </w:tc>
      </w:tr>
      <w:tr w:rsidR="00F72C3B" w:rsidRPr="00FC1E9F" w:rsidTr="00F72C3B">
        <w:trPr>
          <w:trHeight w:val="573"/>
        </w:trPr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3B" w:rsidRPr="00FC1E9F" w:rsidRDefault="00F72C3B" w:rsidP="00F72C3B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Certificado médico</w:t>
            </w:r>
            <w:r w:rsidR="00091B29">
              <w:rPr>
                <w:lang w:val="es-MX"/>
              </w:rPr>
              <w:t xml:space="preserve"> de buena salud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C3B" w:rsidRPr="005018CF" w:rsidRDefault="00091B29" w:rsidP="00F72C3B">
            <w:pPr>
              <w:rPr>
                <w:i/>
                <w:color w:val="FF0000"/>
                <w:lang w:val="es-MX"/>
              </w:rPr>
            </w:pPr>
            <w:r w:rsidRPr="005018CF">
              <w:rPr>
                <w:i/>
                <w:color w:val="FF0000"/>
                <w:lang w:val="es-MX"/>
              </w:rPr>
              <w:t>Certificado escaneado</w:t>
            </w:r>
          </w:p>
        </w:tc>
      </w:tr>
    </w:tbl>
    <w:p w:rsidR="00CE2FAE" w:rsidRDefault="00CE2FAE" w:rsidP="00CE2FAE">
      <w:pPr>
        <w:rPr>
          <w:rFonts w:ascii="Times New Roman" w:hAnsi="Times New Roman"/>
          <w:sz w:val="20"/>
          <w:highlight w:val="green"/>
          <w:lang w:val="es-MX"/>
        </w:rPr>
      </w:pPr>
    </w:p>
    <w:p w:rsidR="00CE2FAE" w:rsidRDefault="00CE2FAE" w:rsidP="00CE2FAE">
      <w:pPr>
        <w:rPr>
          <w:rFonts w:ascii="Times New Roman" w:hAnsi="Times New Roman"/>
          <w:sz w:val="20"/>
          <w:highlight w:val="green"/>
          <w:lang w:val="es-MX"/>
        </w:rPr>
      </w:pPr>
    </w:p>
    <w:p w:rsidR="00CE2FAE" w:rsidRDefault="00CE2FAE" w:rsidP="00CE2FAE">
      <w:pPr>
        <w:rPr>
          <w:rFonts w:ascii="Times New Roman" w:hAnsi="Times New Roman"/>
          <w:sz w:val="20"/>
          <w:highlight w:val="green"/>
          <w:lang w:val="es-MX"/>
        </w:rPr>
      </w:pPr>
    </w:p>
    <w:p w:rsidR="00CE2FAE" w:rsidRDefault="00091B29" w:rsidP="00CE2FAE">
      <w:pPr>
        <w:rPr>
          <w:rFonts w:ascii="Arial" w:hAnsi="Arial" w:cs="Arial"/>
          <w:sz w:val="24"/>
          <w:lang w:val="es-MX"/>
        </w:rPr>
      </w:pPr>
      <w:r>
        <w:rPr>
          <w:rFonts w:ascii="Arial" w:hAnsi="Arial" w:cs="Arial"/>
          <w:sz w:val="24"/>
          <w:lang w:val="es-MX"/>
        </w:rPr>
        <w:t>Favor de contestar las siguientes preguntas: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</w:tblGrid>
      <w:tr w:rsidR="00CE2FAE" w:rsidRPr="00FC1E9F" w:rsidTr="001F2470">
        <w:trPr>
          <w:trHeight w:val="791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3F7" w:rsidRPr="007D63F7" w:rsidRDefault="00CE2FAE" w:rsidP="007D63F7">
            <w:pPr>
              <w:spacing w:before="240" w:line="360" w:lineRule="auto"/>
              <w:rPr>
                <w:b/>
                <w:sz w:val="24"/>
                <w:szCs w:val="24"/>
                <w:lang w:val="es-MX"/>
              </w:rPr>
            </w:pPr>
            <w:r w:rsidRPr="007D63F7">
              <w:rPr>
                <w:sz w:val="24"/>
                <w:szCs w:val="24"/>
                <w:lang w:val="es-MX"/>
              </w:rPr>
              <w:t xml:space="preserve">Ya contó con beca CONACYT en la maestría </w:t>
            </w:r>
            <w:r w:rsidR="007D63F7" w:rsidRPr="007D63F7">
              <w:rPr>
                <w:b/>
                <w:sz w:val="24"/>
                <w:szCs w:val="24"/>
                <w:lang w:val="es-MX"/>
              </w:rPr>
              <w:t>________</w:t>
            </w:r>
          </w:p>
          <w:p w:rsidR="00CE2FAE" w:rsidRPr="00FC1E9F" w:rsidRDefault="00CE2FAE" w:rsidP="007D63F7">
            <w:pPr>
              <w:spacing w:before="240" w:line="360" w:lineRule="auto"/>
              <w:rPr>
                <w:sz w:val="24"/>
                <w:szCs w:val="24"/>
                <w:lang w:val="es-MX"/>
              </w:rPr>
            </w:pPr>
            <w:r w:rsidRPr="007D63F7">
              <w:rPr>
                <w:sz w:val="24"/>
                <w:szCs w:val="24"/>
                <w:lang w:val="es-MX"/>
              </w:rPr>
              <w:t>Solicitará beca CONACYT</w:t>
            </w:r>
            <w:r w:rsidR="007D63F7" w:rsidRPr="007D63F7">
              <w:rPr>
                <w:sz w:val="24"/>
                <w:szCs w:val="24"/>
                <w:lang w:val="es-MX"/>
              </w:rPr>
              <w:t xml:space="preserve"> para el doctorado </w:t>
            </w:r>
            <w:r w:rsidR="007D63F7" w:rsidRPr="007D63F7">
              <w:rPr>
                <w:b/>
                <w:sz w:val="24"/>
                <w:szCs w:val="24"/>
                <w:lang w:val="es-MX"/>
              </w:rPr>
              <w:t>________</w:t>
            </w:r>
          </w:p>
        </w:tc>
      </w:tr>
    </w:tbl>
    <w:p w:rsidR="00CD0A22" w:rsidRDefault="00CD0A22" w:rsidP="00CD0A22">
      <w:pPr>
        <w:rPr>
          <w:b/>
          <w:smallCaps/>
          <w:sz w:val="28"/>
          <w:szCs w:val="28"/>
        </w:rPr>
      </w:pPr>
    </w:p>
    <w:p w:rsidR="006E35BB" w:rsidRDefault="006E35BB" w:rsidP="00CD0A22">
      <w:pPr>
        <w:rPr>
          <w:b/>
          <w:smallCaps/>
          <w:sz w:val="28"/>
          <w:szCs w:val="28"/>
        </w:rPr>
      </w:pPr>
    </w:p>
    <w:p w:rsidR="006E35BB" w:rsidRDefault="006E35BB" w:rsidP="006E35BB">
      <w:pPr>
        <w:rPr>
          <w:rFonts w:ascii="Arial" w:hAnsi="Arial" w:cs="Arial"/>
          <w:b/>
          <w:color w:val="548DD4" w:themeColor="text2" w:themeTint="99"/>
          <w:sz w:val="24"/>
          <w:lang w:val="es-MX"/>
        </w:rPr>
      </w:pPr>
      <w:r>
        <w:rPr>
          <w:rFonts w:ascii="Arial" w:hAnsi="Arial" w:cs="Arial"/>
          <w:sz w:val="24"/>
          <w:lang w:val="es-MX"/>
        </w:rPr>
        <w:t xml:space="preserve">Favor de anotar el Nombre y la Institución de las personas que enviarán las cartas de recomendación requeridas </w:t>
      </w:r>
      <w:r>
        <w:rPr>
          <w:rFonts w:ascii="Arial" w:hAnsi="Arial" w:cs="Arial"/>
          <w:sz w:val="24"/>
          <w:lang w:val="es-MX"/>
        </w:rPr>
        <w:br/>
      </w:r>
      <w:r w:rsidRPr="00876E22">
        <w:rPr>
          <w:rFonts w:ascii="Arial" w:hAnsi="Arial" w:cs="Arial"/>
          <w:b/>
          <w:color w:val="548DD4" w:themeColor="text2" w:themeTint="99"/>
          <w:sz w:val="24"/>
          <w:lang w:val="es-MX"/>
        </w:rPr>
        <w:t>(</w:t>
      </w:r>
      <w:r w:rsidRPr="00876E22">
        <w:rPr>
          <w:rFonts w:ascii="Arial" w:hAnsi="Arial" w:cs="Arial"/>
          <w:b/>
          <w:color w:val="548DD4" w:themeColor="text2" w:themeTint="99"/>
          <w:sz w:val="20"/>
          <w:szCs w:val="20"/>
          <w:lang w:val="es-MX"/>
        </w:rPr>
        <w:t>Las cartas deben ser enviadas en sobre cerrado directamente a la Coordinación del Doctorado Tutorial)</w:t>
      </w:r>
      <w:r w:rsidRPr="00876E22">
        <w:rPr>
          <w:rFonts w:ascii="Arial" w:hAnsi="Arial" w:cs="Arial"/>
          <w:b/>
          <w:color w:val="548DD4" w:themeColor="text2" w:themeTint="99"/>
          <w:sz w:val="24"/>
          <w:lang w:val="es-MX"/>
        </w:rPr>
        <w:t>:</w:t>
      </w:r>
    </w:p>
    <w:p w:rsidR="00DC63D9" w:rsidRDefault="00DC63D9" w:rsidP="006E35BB">
      <w:pPr>
        <w:rPr>
          <w:rFonts w:ascii="Arial" w:hAnsi="Arial" w:cs="Arial"/>
          <w:sz w:val="24"/>
          <w:lang w:val="es-MX"/>
        </w:rPr>
      </w:pPr>
    </w:p>
    <w:tbl>
      <w:tblPr>
        <w:tblW w:w="0" w:type="auto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0"/>
        <w:gridCol w:w="4496"/>
      </w:tblGrid>
      <w:tr w:rsidR="007D63F7" w:rsidRPr="006E35BB" w:rsidTr="001F2470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7" w:rsidRPr="006E35BB" w:rsidRDefault="007D63F7" w:rsidP="007D63F7">
            <w:pPr>
              <w:rPr>
                <w:b/>
                <w:sz w:val="24"/>
                <w:szCs w:val="24"/>
                <w:lang w:val="es-MX"/>
              </w:rPr>
            </w:pPr>
            <w:r w:rsidRPr="006E35BB">
              <w:rPr>
                <w:b/>
                <w:lang w:val="es-MX"/>
              </w:rPr>
              <w:t>Nombre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3F7" w:rsidRPr="006E35BB" w:rsidRDefault="007D63F7" w:rsidP="007D63F7">
            <w:pPr>
              <w:rPr>
                <w:b/>
                <w:sz w:val="24"/>
                <w:szCs w:val="24"/>
                <w:lang w:val="es-MX"/>
              </w:rPr>
            </w:pPr>
            <w:r w:rsidRPr="006E35BB">
              <w:rPr>
                <w:b/>
                <w:lang w:val="es-MX"/>
              </w:rPr>
              <w:t>Institución</w:t>
            </w:r>
            <w:r w:rsidR="006E35BB">
              <w:rPr>
                <w:b/>
                <w:lang w:val="es-MX"/>
              </w:rPr>
              <w:t xml:space="preserve"> en que labora</w:t>
            </w:r>
          </w:p>
        </w:tc>
      </w:tr>
      <w:tr w:rsidR="007D63F7" w:rsidRPr="00FC1E9F" w:rsidTr="001F2470">
        <w:trPr>
          <w:trHeight w:val="567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1.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</w:p>
        </w:tc>
      </w:tr>
      <w:tr w:rsidR="007D63F7" w:rsidRPr="00FC1E9F" w:rsidTr="001F2470">
        <w:trPr>
          <w:trHeight w:val="567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2.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</w:p>
        </w:tc>
      </w:tr>
      <w:tr w:rsidR="007D63F7" w:rsidRPr="00FC1E9F" w:rsidTr="001F2470">
        <w:trPr>
          <w:trHeight w:val="567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  <w:r w:rsidRPr="00FC1E9F">
              <w:rPr>
                <w:lang w:val="es-MX"/>
              </w:rPr>
              <w:t>3.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3F7" w:rsidRPr="00FC1E9F" w:rsidRDefault="007D63F7" w:rsidP="001F2470">
            <w:pPr>
              <w:rPr>
                <w:sz w:val="24"/>
                <w:szCs w:val="24"/>
                <w:lang w:val="es-MX"/>
              </w:rPr>
            </w:pPr>
          </w:p>
        </w:tc>
      </w:tr>
    </w:tbl>
    <w:p w:rsidR="00DC63D9" w:rsidRPr="00DC63D9" w:rsidRDefault="00DC63D9" w:rsidP="00DC63D9">
      <w:pPr>
        <w:rPr>
          <w:smallCaps/>
          <w:sz w:val="28"/>
          <w:szCs w:val="28"/>
        </w:rPr>
      </w:pPr>
    </w:p>
    <w:p w:rsidR="00091B29" w:rsidRPr="002A5E49" w:rsidRDefault="00091B29" w:rsidP="005E79B1">
      <w:pPr>
        <w:spacing w:after="360"/>
        <w:jc w:val="center"/>
        <w:rPr>
          <w:b/>
          <w:smallCaps/>
          <w:sz w:val="32"/>
          <w:szCs w:val="32"/>
        </w:rPr>
      </w:pPr>
      <w:r>
        <w:rPr>
          <w:b/>
          <w:smallCaps/>
          <w:sz w:val="28"/>
          <w:szCs w:val="28"/>
        </w:rPr>
        <w:br w:type="page"/>
      </w:r>
      <w:proofErr w:type="spellStart"/>
      <w:r w:rsidRPr="002A5E49">
        <w:rPr>
          <w:b/>
          <w:smallCaps/>
          <w:sz w:val="32"/>
          <w:szCs w:val="32"/>
        </w:rPr>
        <w:lastRenderedPageBreak/>
        <w:t>Curriculum</w:t>
      </w:r>
      <w:proofErr w:type="spellEnd"/>
      <w:r w:rsidRPr="002A5E49">
        <w:rPr>
          <w:b/>
          <w:smallCaps/>
          <w:sz w:val="32"/>
          <w:szCs w:val="32"/>
        </w:rPr>
        <w:t xml:space="preserve"> Vitae</w:t>
      </w:r>
    </w:p>
    <w:p w:rsidR="004A5914" w:rsidRDefault="00091B29" w:rsidP="00091B29">
      <w:pPr>
        <w:jc w:val="center"/>
        <w:rPr>
          <w:b/>
          <w:smallCaps/>
          <w:color w:val="FF0000"/>
          <w:sz w:val="28"/>
          <w:szCs w:val="24"/>
        </w:rPr>
      </w:pPr>
      <w:r w:rsidRPr="00BF04F8">
        <w:rPr>
          <w:b/>
          <w:smallCaps/>
          <w:color w:val="FF0000"/>
          <w:sz w:val="24"/>
          <w:szCs w:val="24"/>
        </w:rPr>
        <w:t xml:space="preserve">Favor de </w:t>
      </w:r>
      <w:r w:rsidR="00BF04F8" w:rsidRPr="00BF04F8">
        <w:rPr>
          <w:b/>
          <w:smallCaps/>
          <w:color w:val="FF0000"/>
          <w:sz w:val="24"/>
          <w:szCs w:val="24"/>
        </w:rPr>
        <w:t xml:space="preserve">anotar los datos que se solicitan en los espacios correspondientes y añadir al CD </w:t>
      </w:r>
      <w:r w:rsidR="00CE5AF7">
        <w:rPr>
          <w:b/>
          <w:smallCaps/>
          <w:color w:val="FF0000"/>
          <w:sz w:val="24"/>
          <w:szCs w:val="24"/>
        </w:rPr>
        <w:t xml:space="preserve">todos </w:t>
      </w:r>
      <w:r w:rsidR="00BF04F8" w:rsidRPr="00BF04F8">
        <w:rPr>
          <w:b/>
          <w:smallCaps/>
          <w:color w:val="FF0000"/>
          <w:sz w:val="24"/>
          <w:szCs w:val="24"/>
        </w:rPr>
        <w:t xml:space="preserve">los comprobantes y documentos que se señalan con un </w:t>
      </w:r>
      <w:r w:rsidR="006E35BB">
        <w:rPr>
          <w:b/>
          <w:smallCaps/>
          <w:color w:val="FF0000"/>
          <w:sz w:val="24"/>
          <w:szCs w:val="24"/>
        </w:rPr>
        <w:t>asterisco</w:t>
      </w:r>
      <w:r w:rsidR="00BF04F8" w:rsidRPr="00BF04F8">
        <w:rPr>
          <w:b/>
          <w:smallCaps/>
          <w:color w:val="FF0000"/>
          <w:sz w:val="28"/>
          <w:szCs w:val="24"/>
        </w:rPr>
        <w:t>*</w:t>
      </w:r>
    </w:p>
    <w:p w:rsidR="00091B29" w:rsidRPr="004D3C5D" w:rsidRDefault="004A5914" w:rsidP="00091B29">
      <w:pPr>
        <w:jc w:val="center"/>
        <w:rPr>
          <w:b/>
          <w:smallCaps/>
          <w:color w:val="00B0F0"/>
          <w:sz w:val="24"/>
          <w:szCs w:val="24"/>
        </w:rPr>
      </w:pPr>
      <w:r w:rsidRPr="004D3C5D">
        <w:rPr>
          <w:b/>
          <w:smallCaps/>
          <w:color w:val="00B0F0"/>
          <w:sz w:val="24"/>
          <w:szCs w:val="24"/>
        </w:rPr>
        <w:t xml:space="preserve">(en caso de requerirlo, usar el </w:t>
      </w:r>
      <w:r w:rsidRPr="004D3C5D">
        <w:rPr>
          <w:b/>
          <w:i/>
          <w:smallCaps/>
          <w:color w:val="00B0F0"/>
          <w:sz w:val="24"/>
          <w:szCs w:val="24"/>
          <w:u w:val="single"/>
        </w:rPr>
        <w:t>copiar y pegar</w:t>
      </w:r>
      <w:r w:rsidRPr="004D3C5D">
        <w:rPr>
          <w:b/>
          <w:smallCaps/>
          <w:color w:val="00B0F0"/>
          <w:sz w:val="24"/>
          <w:szCs w:val="24"/>
        </w:rPr>
        <w:t xml:space="preserve"> de</w:t>
      </w:r>
      <w:r w:rsidR="004D3C5D" w:rsidRPr="004D3C5D">
        <w:rPr>
          <w:b/>
          <w:smallCaps/>
          <w:color w:val="00B0F0"/>
          <w:sz w:val="24"/>
          <w:szCs w:val="24"/>
        </w:rPr>
        <w:t xml:space="preserve"> las tablas para la captura de los datos para añadir más</w:t>
      </w:r>
      <w:r w:rsidRPr="004D3C5D">
        <w:rPr>
          <w:b/>
          <w:smallCaps/>
          <w:color w:val="00B0F0"/>
          <w:sz w:val="24"/>
          <w:szCs w:val="24"/>
        </w:rPr>
        <w:t xml:space="preserve"> datos</w:t>
      </w:r>
      <w:r w:rsidR="004D3C5D" w:rsidRPr="004D3C5D">
        <w:rPr>
          <w:b/>
          <w:smallCaps/>
          <w:color w:val="00B0F0"/>
          <w:sz w:val="24"/>
          <w:szCs w:val="24"/>
        </w:rPr>
        <w:t xml:space="preserve"> en cada uno de los rubros requeridos</w:t>
      </w:r>
      <w:r w:rsidR="00091B29" w:rsidRPr="004D3C5D">
        <w:rPr>
          <w:b/>
          <w:smallCaps/>
          <w:color w:val="00B0F0"/>
          <w:sz w:val="24"/>
          <w:szCs w:val="24"/>
        </w:rPr>
        <w:t>)</w:t>
      </w:r>
    </w:p>
    <w:p w:rsidR="00CE2FAE" w:rsidRPr="004802B3" w:rsidRDefault="007809BF" w:rsidP="005E79B1">
      <w:pPr>
        <w:spacing w:before="240" w:after="240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Formación Académica</w:t>
      </w:r>
      <w:r w:rsidR="00CE2FAE">
        <w:rPr>
          <w:b/>
          <w:smallCaps/>
          <w:sz w:val="28"/>
          <w:szCs w:val="28"/>
        </w:rPr>
        <w:t xml:space="preserve"> </w:t>
      </w:r>
      <w:r w:rsidR="00CE2FAE">
        <w:rPr>
          <w:b/>
        </w:rPr>
        <w:t xml:space="preserve"> </w:t>
      </w:r>
      <w:r w:rsidR="00CE5AF7">
        <w:rPr>
          <w:b/>
        </w:rPr>
        <w:t>(</w:t>
      </w:r>
      <w:r w:rsidR="00CE5AF7" w:rsidRPr="00CE5AF7">
        <w:rPr>
          <w:sz w:val="20"/>
        </w:rPr>
        <w:t xml:space="preserve">EN CASO DE HABER CURSADO MÁS DE UNA LICENCIATURA Y/O MAESTRÍA, </w:t>
      </w:r>
      <w:r w:rsidR="00CE5AF7" w:rsidRPr="00CE5AF7">
        <w:rPr>
          <w:i/>
          <w:sz w:val="20"/>
        </w:rPr>
        <w:t>COPIAR Y PEGAR</w:t>
      </w:r>
      <w:r w:rsidR="00CE5AF7" w:rsidRPr="00CE5AF7">
        <w:rPr>
          <w:sz w:val="20"/>
        </w:rPr>
        <w:t xml:space="preserve"> EL CUAD</w:t>
      </w:r>
      <w:r w:rsidR="009F2042">
        <w:rPr>
          <w:sz w:val="20"/>
        </w:rPr>
        <w:t>R</w:t>
      </w:r>
      <w:r w:rsidR="00CE5AF7" w:rsidRPr="00CE5AF7">
        <w:rPr>
          <w:sz w:val="20"/>
        </w:rPr>
        <w:t>O CORRESPONDIENTE</w:t>
      </w:r>
      <w:r w:rsidR="00CE5AF7">
        <w:rPr>
          <w:b/>
        </w:rPr>
        <w:t>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811"/>
        <w:gridCol w:w="1560"/>
      </w:tblGrid>
      <w:tr w:rsidR="002E41C8" w:rsidRPr="003F3F92" w:rsidTr="002E41C8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>
            <w:pPr>
              <w:jc w:val="center"/>
              <w:rPr>
                <w:b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876E22" w:rsidRDefault="002E41C8" w:rsidP="002E41C8">
            <w:pPr>
              <w:jc w:val="center"/>
              <w:rPr>
                <w:b/>
                <w:sz w:val="28"/>
                <w:szCs w:val="28"/>
              </w:rPr>
            </w:pPr>
            <w:r w:rsidRPr="00876E22">
              <w:rPr>
                <w:b/>
                <w:sz w:val="28"/>
                <w:szCs w:val="28"/>
              </w:rPr>
              <w:t>LICENCIATURA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1C8" w:rsidRPr="002E41C8" w:rsidRDefault="002E41C8" w:rsidP="002E41C8">
            <w:pPr>
              <w:jc w:val="center"/>
              <w:rPr>
                <w:i/>
                <w:sz w:val="18"/>
                <w:szCs w:val="18"/>
              </w:rPr>
            </w:pPr>
            <w:r w:rsidRPr="002E41C8">
              <w:rPr>
                <w:i/>
                <w:sz w:val="18"/>
                <w:szCs w:val="18"/>
              </w:rPr>
              <w:t>Comprobante o documento para el CD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r w:rsidRPr="003F3F92">
              <w:rPr>
                <w:b/>
              </w:rPr>
              <w:t>Facultad/Institución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r w:rsidRPr="003F3F92">
              <w:rPr>
                <w:b/>
              </w:rPr>
              <w:t>Grado Obtenido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pPr>
              <w:rPr>
                <w:b/>
              </w:rPr>
            </w:pPr>
            <w:r w:rsidRPr="00FB4837">
              <w:rPr>
                <w:b/>
              </w:rPr>
              <w:t xml:space="preserve">Título de Tesis </w:t>
            </w:r>
            <w:r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2E41C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CE5AF7">
              <w:rPr>
                <w:i/>
                <w:color w:val="FF0000"/>
                <w:sz w:val="18"/>
                <w:szCs w:val="18"/>
              </w:rPr>
              <w:t>Título escaneado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r w:rsidRPr="003F3F92">
              <w:rPr>
                <w:b/>
              </w:rPr>
              <w:t>Director Tesis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pPr>
              <w:rPr>
                <w:b/>
              </w:rPr>
            </w:pPr>
            <w:r w:rsidRPr="003F3F92">
              <w:rPr>
                <w:b/>
              </w:rPr>
              <w:t>Fecha  titulación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>
            <w:pPr>
              <w:rPr>
                <w:b/>
              </w:rPr>
            </w:pPr>
            <w:r w:rsidRPr="003F3F92">
              <w:rPr>
                <w:b/>
              </w:rPr>
              <w:t>Promedio calificaciones</w:t>
            </w:r>
            <w:r>
              <w:rPr>
                <w:b/>
              </w:rPr>
              <w:t xml:space="preserve"> </w:t>
            </w:r>
            <w:r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2E41C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CE5AF7">
              <w:rPr>
                <w:i/>
                <w:color w:val="FF0000"/>
                <w:sz w:val="18"/>
                <w:szCs w:val="18"/>
              </w:rPr>
              <w:t>Certificado de estudios con calificaciones escaneado</w:t>
            </w:r>
          </w:p>
        </w:tc>
      </w:tr>
      <w:tr w:rsidR="002E41C8" w:rsidRPr="003F3F92" w:rsidTr="005018CF">
        <w:trPr>
          <w:trHeight w:val="56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>
            <w:pPr>
              <w:rPr>
                <w:b/>
              </w:rPr>
            </w:pPr>
            <w:r w:rsidRPr="003F3F92">
              <w:rPr>
                <w:b/>
              </w:rPr>
              <w:t>Fecha término parte escolarizada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6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>
            <w:pPr>
              <w:rPr>
                <w:b/>
              </w:rPr>
            </w:pPr>
            <w:r>
              <w:rPr>
                <w:b/>
              </w:rPr>
              <w:t xml:space="preserve">Tesis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F04F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</w:tbl>
    <w:p w:rsidR="00CC1C43" w:rsidRDefault="00CC1C43" w:rsidP="00CC1C43">
      <w:pPr>
        <w:rPr>
          <w:b/>
        </w:rPr>
      </w:pPr>
    </w:p>
    <w:p w:rsidR="002E41C8" w:rsidRDefault="002E41C8" w:rsidP="00CC1C43">
      <w:pPr>
        <w:rPr>
          <w:b/>
        </w:rPr>
      </w:pPr>
      <w:r>
        <w:rPr>
          <w:b/>
        </w:rPr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811"/>
        <w:gridCol w:w="1560"/>
      </w:tblGrid>
      <w:tr w:rsidR="002E41C8" w:rsidRPr="003F3F92" w:rsidTr="002E41C8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jc w:val="center"/>
              <w:rPr>
                <w:b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876E22" w:rsidRDefault="002E41C8" w:rsidP="002E41C8">
            <w:pPr>
              <w:jc w:val="center"/>
              <w:rPr>
                <w:b/>
                <w:sz w:val="28"/>
                <w:szCs w:val="28"/>
              </w:rPr>
            </w:pPr>
            <w:r w:rsidRPr="00876E22">
              <w:rPr>
                <w:b/>
                <w:sz w:val="28"/>
                <w:szCs w:val="28"/>
              </w:rPr>
              <w:t>MAESTRÍA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1C8" w:rsidRPr="002E41C8" w:rsidRDefault="002E41C8" w:rsidP="002E41C8">
            <w:pPr>
              <w:jc w:val="center"/>
              <w:rPr>
                <w:i/>
                <w:sz w:val="18"/>
                <w:szCs w:val="18"/>
              </w:rPr>
            </w:pPr>
            <w:r w:rsidRPr="002E41C8">
              <w:rPr>
                <w:i/>
                <w:sz w:val="18"/>
                <w:szCs w:val="18"/>
              </w:rPr>
              <w:t>Comprobante o documento para el CD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r w:rsidRPr="003F3F92">
              <w:rPr>
                <w:b/>
              </w:rPr>
              <w:t>Facultad/Institución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r w:rsidRPr="003F3F92">
              <w:rPr>
                <w:b/>
              </w:rPr>
              <w:t>Grado Obtenido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rPr>
                <w:b/>
              </w:rPr>
            </w:pPr>
            <w:r w:rsidRPr="00FB4837">
              <w:rPr>
                <w:b/>
              </w:rPr>
              <w:t xml:space="preserve">Título de Tesis </w:t>
            </w:r>
            <w:r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2E41C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CE5AF7">
              <w:rPr>
                <w:i/>
                <w:color w:val="FF0000"/>
                <w:sz w:val="18"/>
                <w:szCs w:val="18"/>
              </w:rPr>
              <w:t>Título escaneado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r w:rsidRPr="003F3F92">
              <w:rPr>
                <w:b/>
              </w:rPr>
              <w:t>Director Tesis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rPr>
                <w:b/>
              </w:rPr>
            </w:pPr>
            <w:r w:rsidRPr="003F3F92">
              <w:rPr>
                <w:b/>
              </w:rPr>
              <w:t>Fecha  titulación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rPr>
                <w:b/>
              </w:rPr>
            </w:pPr>
            <w:r w:rsidRPr="003F3F92">
              <w:rPr>
                <w:b/>
              </w:rPr>
              <w:t>Promedio calificaciones</w:t>
            </w:r>
            <w:r>
              <w:rPr>
                <w:b/>
              </w:rPr>
              <w:t xml:space="preserve"> </w:t>
            </w:r>
            <w:r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2E41C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CE5AF7">
              <w:rPr>
                <w:i/>
                <w:color w:val="FF0000"/>
                <w:sz w:val="18"/>
                <w:szCs w:val="18"/>
              </w:rPr>
              <w:t>Certificado de estudios con calificaciones escaneado</w:t>
            </w:r>
          </w:p>
        </w:tc>
      </w:tr>
      <w:tr w:rsidR="002E41C8" w:rsidRPr="003F3F92" w:rsidTr="005018CF">
        <w:trPr>
          <w:trHeight w:val="56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rPr>
                <w:b/>
              </w:rPr>
            </w:pPr>
            <w:r w:rsidRPr="003F3F92">
              <w:rPr>
                <w:b/>
              </w:rPr>
              <w:t>Fecha término parte escolarizada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2E41C8" w:rsidRPr="003F3F92" w:rsidTr="005018CF">
        <w:trPr>
          <w:trHeight w:val="56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BD5B78">
            <w:pPr>
              <w:rPr>
                <w:b/>
              </w:rPr>
            </w:pPr>
            <w:r>
              <w:rPr>
                <w:b/>
              </w:rPr>
              <w:t xml:space="preserve">Tesis </w:t>
            </w:r>
            <w:r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3F3F92" w:rsidRDefault="002E41C8" w:rsidP="002E41C8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41C8" w:rsidRPr="00CE5AF7" w:rsidRDefault="002E41C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CE5AF7">
              <w:rPr>
                <w:i/>
                <w:color w:val="FF0000"/>
                <w:sz w:val="18"/>
                <w:szCs w:val="18"/>
              </w:rPr>
              <w:t xml:space="preserve">Tesis completa en formato </w:t>
            </w:r>
            <w:proofErr w:type="spellStart"/>
            <w:r w:rsidRPr="00CE5AF7">
              <w:rPr>
                <w:i/>
                <w:color w:val="FF0000"/>
                <w:sz w:val="18"/>
                <w:szCs w:val="18"/>
              </w:rPr>
              <w:t>pdf</w:t>
            </w:r>
            <w:proofErr w:type="spellEnd"/>
            <w:r w:rsidRPr="00CE5AF7">
              <w:rPr>
                <w:i/>
                <w:color w:val="FF0000"/>
                <w:sz w:val="18"/>
                <w:szCs w:val="18"/>
              </w:rPr>
              <w:t xml:space="preserve"> o </w:t>
            </w:r>
            <w:proofErr w:type="spellStart"/>
            <w:r w:rsidRPr="00CE5AF7">
              <w:rPr>
                <w:i/>
                <w:color w:val="FF0000"/>
                <w:sz w:val="18"/>
                <w:szCs w:val="18"/>
              </w:rPr>
              <w:t>word</w:t>
            </w:r>
            <w:proofErr w:type="spellEnd"/>
          </w:p>
        </w:tc>
      </w:tr>
    </w:tbl>
    <w:p w:rsidR="005E79B1" w:rsidRDefault="005E79B1" w:rsidP="005E79B1">
      <w:pPr>
        <w:spacing w:after="360"/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811"/>
        <w:gridCol w:w="1560"/>
      </w:tblGrid>
      <w:tr w:rsidR="00CE5AF7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>
            <w:pPr>
              <w:jc w:val="center"/>
              <w:rPr>
                <w:b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4D3C5D" w:rsidRDefault="00CE5AF7" w:rsidP="002920C3">
            <w:pPr>
              <w:jc w:val="center"/>
              <w:rPr>
                <w:b/>
                <w:sz w:val="26"/>
                <w:szCs w:val="26"/>
              </w:rPr>
            </w:pPr>
            <w:r w:rsidRPr="004D3C5D">
              <w:rPr>
                <w:b/>
                <w:sz w:val="26"/>
                <w:szCs w:val="26"/>
              </w:rPr>
              <w:t xml:space="preserve">OTROS ESTUDIOS </w:t>
            </w:r>
            <w:r w:rsidR="002920C3" w:rsidRPr="004D3C5D">
              <w:rPr>
                <w:b/>
                <w:sz w:val="26"/>
                <w:szCs w:val="26"/>
              </w:rPr>
              <w:t>(diplomados, seminarios, etc.)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2E41C8" w:rsidRDefault="00CE5AF7" w:rsidP="005018CF">
            <w:pPr>
              <w:jc w:val="center"/>
              <w:rPr>
                <w:i/>
                <w:sz w:val="18"/>
                <w:szCs w:val="18"/>
              </w:rPr>
            </w:pPr>
            <w:r w:rsidRPr="002E41C8">
              <w:rPr>
                <w:i/>
                <w:sz w:val="18"/>
                <w:szCs w:val="18"/>
              </w:rPr>
              <w:t>Comprobante o documento para el CD</w:t>
            </w:r>
          </w:p>
        </w:tc>
      </w:tr>
      <w:tr w:rsidR="00CE5AF7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>
            <w:r w:rsidRPr="003F3F92">
              <w:rPr>
                <w:b/>
              </w:rPr>
              <w:t>Facultad/Institución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D9E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CE5AF7" w:rsidRPr="003F3F92" w:rsidTr="005018CF">
        <w:trPr>
          <w:trHeight w:val="534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2920C3" w:rsidP="002920C3">
            <w:r>
              <w:rPr>
                <w:b/>
              </w:rPr>
              <w:t xml:space="preserve">Tipo de estudio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2E41C8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  <w:tr w:rsidR="00CE5AF7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BD5B78" w:rsidP="00BD5B78">
            <w:pPr>
              <w:rPr>
                <w:b/>
              </w:rPr>
            </w:pPr>
            <w:r>
              <w:rPr>
                <w:b/>
              </w:rPr>
              <w:t>Certificado otorgado</w:t>
            </w:r>
            <w:r w:rsidR="00CE5AF7" w:rsidRPr="00BF04F8">
              <w:rPr>
                <w:b/>
                <w:color w:val="FF0000"/>
                <w:sz w:val="28"/>
              </w:rPr>
              <w:t>*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CE5AF7" w:rsidRDefault="00BD5B78" w:rsidP="005018C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  <w:t xml:space="preserve">Certificado </w:t>
            </w:r>
            <w:r w:rsidR="00CE5AF7" w:rsidRPr="00CE5AF7">
              <w:rPr>
                <w:i/>
                <w:color w:val="FF0000"/>
                <w:sz w:val="18"/>
                <w:szCs w:val="18"/>
              </w:rPr>
              <w:t>escaneado</w:t>
            </w:r>
          </w:p>
        </w:tc>
      </w:tr>
      <w:tr w:rsidR="00CE5AF7" w:rsidRPr="003F3F92" w:rsidTr="005018CF">
        <w:trPr>
          <w:trHeight w:val="54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BD5B78" w:rsidRDefault="00BD5B78" w:rsidP="00CE5AF7">
            <w:pPr>
              <w:rPr>
                <w:b/>
              </w:rPr>
            </w:pPr>
            <w:r w:rsidRPr="00BD5B78">
              <w:rPr>
                <w:b/>
              </w:rPr>
              <w:t xml:space="preserve">Fecha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3F3F92" w:rsidRDefault="00CE5AF7" w:rsidP="00CE5AF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5AF7" w:rsidRPr="00CE5AF7" w:rsidRDefault="005018CF" w:rsidP="005018CF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---</w:t>
            </w:r>
          </w:p>
        </w:tc>
      </w:tr>
    </w:tbl>
    <w:p w:rsidR="002E41C8" w:rsidRDefault="002E41C8" w:rsidP="00CC1C43">
      <w:pPr>
        <w:rPr>
          <w:b/>
        </w:rPr>
      </w:pPr>
    </w:p>
    <w:p w:rsidR="006E7A68" w:rsidRPr="004D3C5D" w:rsidRDefault="00861869" w:rsidP="00861869">
      <w:pPr>
        <w:rPr>
          <w:b/>
          <w:smallCaps/>
          <w:sz w:val="32"/>
          <w:szCs w:val="32"/>
        </w:rPr>
      </w:pPr>
      <w:r>
        <w:rPr>
          <w:b/>
        </w:rPr>
        <w:br w:type="page"/>
      </w:r>
      <w:r w:rsidR="00834DC9" w:rsidRPr="004D3C5D">
        <w:rPr>
          <w:b/>
          <w:smallCaps/>
          <w:sz w:val="32"/>
          <w:szCs w:val="32"/>
        </w:rPr>
        <w:lastRenderedPageBreak/>
        <w:t>Idiomas</w:t>
      </w:r>
      <w:r w:rsidR="006E7A68" w:rsidRPr="004D3C5D">
        <w:rPr>
          <w:b/>
          <w:smallCaps/>
          <w:sz w:val="32"/>
          <w:szCs w:val="32"/>
        </w:rPr>
        <w:t xml:space="preserve"> </w:t>
      </w:r>
      <w:r w:rsidR="006E7A68" w:rsidRPr="004D3C5D">
        <w:rPr>
          <w:smallCaps/>
          <w:sz w:val="32"/>
          <w:szCs w:val="32"/>
        </w:rPr>
        <w:t>(</w:t>
      </w:r>
      <w:r w:rsidR="00BC09B8" w:rsidRPr="004D3C5D">
        <w:rPr>
          <w:sz w:val="24"/>
          <w:szCs w:val="24"/>
        </w:rPr>
        <w:t>Indique el nivel en</w:t>
      </w:r>
      <w:r w:rsidR="00646D78" w:rsidRPr="004D3C5D">
        <w:rPr>
          <w:sz w:val="24"/>
          <w:szCs w:val="24"/>
        </w:rPr>
        <w:t xml:space="preserve"> escala </w:t>
      </w:r>
      <w:r w:rsidR="00BC09B8" w:rsidRPr="004D3C5D">
        <w:rPr>
          <w:sz w:val="24"/>
          <w:szCs w:val="24"/>
        </w:rPr>
        <w:t xml:space="preserve">de </w:t>
      </w:r>
      <w:r w:rsidR="006E7A68" w:rsidRPr="004D3C5D">
        <w:rPr>
          <w:sz w:val="24"/>
          <w:szCs w:val="24"/>
        </w:rPr>
        <w:t xml:space="preserve"> 0=nada</w:t>
      </w:r>
      <w:r w:rsidR="00646D78" w:rsidRPr="004D3C5D">
        <w:rPr>
          <w:sz w:val="24"/>
          <w:szCs w:val="24"/>
        </w:rPr>
        <w:t xml:space="preserve">, </w:t>
      </w:r>
      <w:r w:rsidR="00BC09B8" w:rsidRPr="004D3C5D">
        <w:rPr>
          <w:sz w:val="24"/>
          <w:szCs w:val="24"/>
        </w:rPr>
        <w:t>a</w:t>
      </w:r>
      <w:r w:rsidR="00646D78" w:rsidRPr="004D3C5D">
        <w:rPr>
          <w:sz w:val="24"/>
          <w:szCs w:val="24"/>
        </w:rPr>
        <w:t xml:space="preserve"> </w:t>
      </w:r>
      <w:r w:rsidR="006E7A68" w:rsidRPr="004D3C5D">
        <w:rPr>
          <w:sz w:val="24"/>
          <w:szCs w:val="24"/>
        </w:rPr>
        <w:t xml:space="preserve"> 5=dominio</w:t>
      </w:r>
      <w:r w:rsidR="006E7A68" w:rsidRPr="004D3C5D">
        <w:rPr>
          <w:sz w:val="32"/>
          <w:szCs w:val="3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245"/>
        <w:gridCol w:w="2245"/>
        <w:gridCol w:w="2245"/>
      </w:tblGrid>
      <w:tr w:rsidR="00BD5B78" w:rsidRPr="00ED405C" w:rsidTr="00ED405C">
        <w:tc>
          <w:tcPr>
            <w:tcW w:w="2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D5B78" w:rsidRPr="00ED405C" w:rsidRDefault="00BD5B78" w:rsidP="00ED405C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ED405C">
              <w:rPr>
                <w:b/>
                <w:smallCaps/>
                <w:sz w:val="28"/>
                <w:szCs w:val="28"/>
              </w:rPr>
              <w:t>idioma</w:t>
            </w:r>
          </w:p>
        </w:tc>
        <w:tc>
          <w:tcPr>
            <w:tcW w:w="2245" w:type="dxa"/>
            <w:tcBorders>
              <w:top w:val="single" w:sz="18" w:space="0" w:color="auto"/>
              <w:bottom w:val="single" w:sz="18" w:space="0" w:color="auto"/>
            </w:tcBorders>
          </w:tcPr>
          <w:p w:rsidR="00BD5B78" w:rsidRPr="00ED405C" w:rsidRDefault="00BD5B78" w:rsidP="00ED405C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ED405C">
              <w:rPr>
                <w:b/>
                <w:smallCaps/>
                <w:sz w:val="28"/>
                <w:szCs w:val="28"/>
              </w:rPr>
              <w:t>lee</w:t>
            </w:r>
          </w:p>
        </w:tc>
        <w:tc>
          <w:tcPr>
            <w:tcW w:w="2245" w:type="dxa"/>
            <w:tcBorders>
              <w:top w:val="single" w:sz="18" w:space="0" w:color="auto"/>
              <w:bottom w:val="single" w:sz="18" w:space="0" w:color="auto"/>
            </w:tcBorders>
          </w:tcPr>
          <w:p w:rsidR="00BD5B78" w:rsidRPr="00ED405C" w:rsidRDefault="00BD5B78" w:rsidP="00ED405C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ED405C">
              <w:rPr>
                <w:b/>
                <w:smallCaps/>
                <w:sz w:val="28"/>
                <w:szCs w:val="28"/>
              </w:rPr>
              <w:t>habla</w:t>
            </w:r>
          </w:p>
        </w:tc>
        <w:tc>
          <w:tcPr>
            <w:tcW w:w="224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D5B78" w:rsidRPr="00ED405C" w:rsidRDefault="00BD5B78" w:rsidP="00ED405C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ED405C">
              <w:rPr>
                <w:b/>
                <w:smallCaps/>
                <w:sz w:val="28"/>
                <w:szCs w:val="28"/>
              </w:rPr>
              <w:t>escribe</w:t>
            </w:r>
          </w:p>
        </w:tc>
      </w:tr>
      <w:tr w:rsidR="00BD5B78" w:rsidRPr="00ED405C" w:rsidTr="00ED405C">
        <w:tc>
          <w:tcPr>
            <w:tcW w:w="2245" w:type="dxa"/>
            <w:tcBorders>
              <w:top w:val="single" w:sz="18" w:space="0" w:color="auto"/>
              <w:lef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single" w:sz="18" w:space="0" w:color="auto"/>
              <w:righ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BD5B78" w:rsidRPr="00ED405C" w:rsidTr="00ED405C">
        <w:tc>
          <w:tcPr>
            <w:tcW w:w="2245" w:type="dxa"/>
            <w:tcBorders>
              <w:lef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BD5B78" w:rsidRPr="00ED405C" w:rsidTr="00ED405C">
        <w:tc>
          <w:tcPr>
            <w:tcW w:w="2245" w:type="dxa"/>
            <w:tcBorders>
              <w:lef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right w:val="single" w:sz="18" w:space="0" w:color="auto"/>
            </w:tcBorders>
          </w:tcPr>
          <w:p w:rsidR="00BD5B78" w:rsidRPr="00ED405C" w:rsidRDefault="00BD5B78" w:rsidP="00CC1C43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4A5914" w:rsidRPr="00ED405C" w:rsidTr="00ED405C">
        <w:tc>
          <w:tcPr>
            <w:tcW w:w="2245" w:type="dxa"/>
            <w:tcBorders>
              <w:left w:val="single" w:sz="18" w:space="0" w:color="auto"/>
              <w:bottom w:val="single" w:sz="18" w:space="0" w:color="auto"/>
            </w:tcBorders>
          </w:tcPr>
          <w:p w:rsidR="004A5914" w:rsidRPr="00ED405C" w:rsidRDefault="004A5914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bottom w:val="single" w:sz="18" w:space="0" w:color="auto"/>
            </w:tcBorders>
          </w:tcPr>
          <w:p w:rsidR="004A5914" w:rsidRPr="00ED405C" w:rsidRDefault="004A5914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bottom w:val="single" w:sz="18" w:space="0" w:color="auto"/>
            </w:tcBorders>
          </w:tcPr>
          <w:p w:rsidR="004A5914" w:rsidRPr="00ED405C" w:rsidRDefault="004A5914" w:rsidP="00CC1C43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245" w:type="dxa"/>
            <w:tcBorders>
              <w:bottom w:val="single" w:sz="18" w:space="0" w:color="auto"/>
              <w:right w:val="single" w:sz="18" w:space="0" w:color="auto"/>
            </w:tcBorders>
          </w:tcPr>
          <w:p w:rsidR="004A5914" w:rsidRPr="00ED405C" w:rsidRDefault="004A5914" w:rsidP="00CC1C43">
            <w:pPr>
              <w:rPr>
                <w:b/>
                <w:smallCaps/>
                <w:sz w:val="28"/>
                <w:szCs w:val="28"/>
              </w:rPr>
            </w:pPr>
          </w:p>
        </w:tc>
      </w:tr>
    </w:tbl>
    <w:p w:rsidR="00E13BB4" w:rsidRPr="004D3C5D" w:rsidRDefault="00834DC9" w:rsidP="005E79B1">
      <w:pPr>
        <w:pBdr>
          <w:bottom w:val="single" w:sz="4" w:space="1" w:color="auto"/>
        </w:pBdr>
        <w:spacing w:before="360"/>
        <w:rPr>
          <w:b/>
          <w:smallCaps/>
          <w:sz w:val="32"/>
          <w:szCs w:val="32"/>
        </w:rPr>
      </w:pPr>
      <w:r w:rsidRPr="004D3C5D">
        <w:rPr>
          <w:b/>
          <w:smallCaps/>
          <w:sz w:val="32"/>
          <w:szCs w:val="32"/>
        </w:rPr>
        <w:t>Becas Obtenidas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050"/>
        <w:gridCol w:w="2994"/>
      </w:tblGrid>
      <w:tr w:rsidR="006E7A68" w:rsidRPr="003F3F92">
        <w:tc>
          <w:tcPr>
            <w:tcW w:w="3936" w:type="dxa"/>
          </w:tcPr>
          <w:p w:rsidR="006E7A68" w:rsidRPr="003F3F92" w:rsidRDefault="006E7A68" w:rsidP="003F3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3F3F92">
              <w:rPr>
                <w:b/>
                <w:smallCaps/>
                <w:sz w:val="28"/>
                <w:szCs w:val="28"/>
              </w:rPr>
              <w:t>Institución q</w:t>
            </w:r>
            <w:r w:rsidR="00AE5173" w:rsidRPr="003F3F92">
              <w:rPr>
                <w:b/>
                <w:smallCaps/>
                <w:sz w:val="28"/>
                <w:szCs w:val="28"/>
              </w:rPr>
              <w:t xml:space="preserve">ue </w:t>
            </w:r>
            <w:r w:rsidR="00D22C4D">
              <w:rPr>
                <w:b/>
                <w:smallCaps/>
                <w:sz w:val="28"/>
                <w:szCs w:val="28"/>
              </w:rPr>
              <w:t xml:space="preserve">la </w:t>
            </w:r>
            <w:r w:rsidR="00AE5173" w:rsidRPr="003F3F92">
              <w:rPr>
                <w:b/>
                <w:smallCaps/>
                <w:sz w:val="28"/>
                <w:szCs w:val="28"/>
              </w:rPr>
              <w:t>otorg</w:t>
            </w:r>
            <w:r w:rsidR="00D22C4D">
              <w:rPr>
                <w:b/>
                <w:smallCaps/>
                <w:sz w:val="28"/>
                <w:szCs w:val="28"/>
              </w:rPr>
              <w:t>ó</w:t>
            </w:r>
          </w:p>
        </w:tc>
        <w:tc>
          <w:tcPr>
            <w:tcW w:w="2050" w:type="dxa"/>
          </w:tcPr>
          <w:p w:rsidR="006E7A68" w:rsidRPr="003F3F92" w:rsidRDefault="00AE5173" w:rsidP="003F3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3F3F92">
              <w:rPr>
                <w:b/>
                <w:smallCaps/>
                <w:sz w:val="28"/>
                <w:szCs w:val="28"/>
              </w:rPr>
              <w:t>Periodo</w:t>
            </w:r>
          </w:p>
        </w:tc>
        <w:tc>
          <w:tcPr>
            <w:tcW w:w="2994" w:type="dxa"/>
          </w:tcPr>
          <w:p w:rsidR="006E7A68" w:rsidRPr="003F3F92" w:rsidRDefault="00AE5173" w:rsidP="003F3F92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3F3F92">
              <w:rPr>
                <w:b/>
                <w:smallCaps/>
                <w:sz w:val="28"/>
                <w:szCs w:val="28"/>
              </w:rPr>
              <w:t xml:space="preserve">Tipo de </w:t>
            </w:r>
            <w:r w:rsidR="00D22C4D">
              <w:rPr>
                <w:b/>
                <w:smallCaps/>
                <w:sz w:val="28"/>
                <w:szCs w:val="28"/>
              </w:rPr>
              <w:t xml:space="preserve"> beca</w:t>
            </w:r>
          </w:p>
        </w:tc>
      </w:tr>
      <w:tr w:rsidR="006E7A68" w:rsidRPr="003F3F92">
        <w:tc>
          <w:tcPr>
            <w:tcW w:w="3936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050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994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6E7A68" w:rsidRPr="003F3F92">
        <w:tc>
          <w:tcPr>
            <w:tcW w:w="3936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050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994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6E7A68" w:rsidRPr="003F3F92">
        <w:tc>
          <w:tcPr>
            <w:tcW w:w="3936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050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994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</w:tr>
      <w:tr w:rsidR="006E7A68" w:rsidRPr="003F3F92">
        <w:tc>
          <w:tcPr>
            <w:tcW w:w="3936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050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2994" w:type="dxa"/>
          </w:tcPr>
          <w:p w:rsidR="006E7A68" w:rsidRPr="003F3F92" w:rsidRDefault="006E7A68" w:rsidP="00153982">
            <w:pPr>
              <w:rPr>
                <w:b/>
                <w:smallCaps/>
                <w:sz w:val="28"/>
                <w:szCs w:val="28"/>
              </w:rPr>
            </w:pPr>
          </w:p>
        </w:tc>
      </w:tr>
    </w:tbl>
    <w:p w:rsidR="003C443F" w:rsidRPr="004D3C5D" w:rsidRDefault="00834DC9" w:rsidP="005E79B1">
      <w:pPr>
        <w:pBdr>
          <w:bottom w:val="single" w:sz="4" w:space="1" w:color="auto"/>
        </w:pBdr>
        <w:spacing w:before="360"/>
        <w:rPr>
          <w:b/>
          <w:smallCaps/>
          <w:sz w:val="32"/>
          <w:szCs w:val="32"/>
        </w:rPr>
      </w:pPr>
      <w:r w:rsidRPr="004D3C5D">
        <w:rPr>
          <w:b/>
          <w:smallCaps/>
          <w:sz w:val="32"/>
          <w:szCs w:val="32"/>
        </w:rPr>
        <w:t>Distinciones y Premios</w:t>
      </w:r>
      <w:r w:rsidR="003C443F" w:rsidRPr="004D3C5D">
        <w:rPr>
          <w:b/>
          <w:smallCaps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887"/>
      </w:tblGrid>
      <w:tr w:rsidR="000F7E13" w:rsidTr="000F7E13">
        <w:tc>
          <w:tcPr>
            <w:tcW w:w="2093" w:type="dxa"/>
          </w:tcPr>
          <w:p w:rsidR="000F7E13" w:rsidRDefault="000F7E13" w:rsidP="005018CF">
            <w:r>
              <w:t>Título</w:t>
            </w:r>
            <w:r w:rsidR="005018CF">
              <w:t xml:space="preserve"> de la </w:t>
            </w:r>
            <w:r>
              <w:t xml:space="preserve"> Distinci</w:t>
            </w:r>
            <w:r w:rsidR="005018CF">
              <w:t>ó</w:t>
            </w:r>
            <w:r>
              <w:t>n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Año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País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Otorgante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Descripción de la distinción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5018CF" w:rsidTr="005018CF">
        <w:tc>
          <w:tcPr>
            <w:tcW w:w="8980" w:type="dxa"/>
            <w:gridSpan w:val="2"/>
          </w:tcPr>
          <w:p w:rsidR="005018CF" w:rsidRPr="00876E22" w:rsidRDefault="005018CF" w:rsidP="00876E22">
            <w:pPr>
              <w:rPr>
                <w:sz w:val="24"/>
                <w:szCs w:val="24"/>
              </w:rPr>
            </w:pPr>
            <w:r w:rsidRPr="00876E22">
              <w:rPr>
                <w:b/>
                <w:color w:val="FF0000"/>
                <w:sz w:val="24"/>
                <w:szCs w:val="24"/>
              </w:rPr>
              <w:t>*añadir al CD Constancia</w:t>
            </w:r>
          </w:p>
        </w:tc>
      </w:tr>
    </w:tbl>
    <w:p w:rsidR="000F7E13" w:rsidRDefault="000F7E13" w:rsidP="000F7E13">
      <w:pPr>
        <w:rPr>
          <w:b/>
          <w:smallCaps/>
          <w:sz w:val="28"/>
          <w:szCs w:val="28"/>
        </w:rPr>
      </w:pPr>
    </w:p>
    <w:p w:rsidR="000F7E13" w:rsidRPr="005E79B1" w:rsidRDefault="00ED405C" w:rsidP="000F7E13">
      <w:pPr>
        <w:rPr>
          <w:smallCaps/>
          <w:sz w:val="28"/>
          <w:szCs w:val="28"/>
        </w:rPr>
      </w:pPr>
      <w:r>
        <w:rPr>
          <w:b/>
          <w:smallCaps/>
          <w:sz w:val="32"/>
          <w:szCs w:val="32"/>
        </w:rPr>
        <w:br w:type="page"/>
      </w:r>
    </w:p>
    <w:p w:rsidR="008E7745" w:rsidRPr="004A5914" w:rsidRDefault="008E7745" w:rsidP="000F7E13">
      <w:pPr>
        <w:rPr>
          <w:b/>
          <w:smallCaps/>
          <w:sz w:val="32"/>
          <w:szCs w:val="32"/>
        </w:rPr>
      </w:pPr>
      <w:r w:rsidRPr="004A5914">
        <w:rPr>
          <w:b/>
          <w:smallCaps/>
          <w:sz w:val="32"/>
          <w:szCs w:val="32"/>
        </w:rPr>
        <w:lastRenderedPageBreak/>
        <w:t>Trayectoria Laboral</w:t>
      </w:r>
    </w:p>
    <w:p w:rsidR="000F7E13" w:rsidRPr="004D3C5D" w:rsidRDefault="004D3C5D" w:rsidP="005E79B1">
      <w:pPr>
        <w:spacing w:after="240"/>
        <w:rPr>
          <w:b/>
          <w:color w:val="FF0000"/>
          <w:sz w:val="28"/>
          <w:szCs w:val="28"/>
        </w:rPr>
      </w:pPr>
      <w:r w:rsidRPr="004D3C5D">
        <w:rPr>
          <w:b/>
          <w:smallCaps/>
          <w:sz w:val="28"/>
          <w:szCs w:val="28"/>
        </w:rPr>
        <w:t>(1</w:t>
      </w:r>
      <w:r>
        <w:rPr>
          <w:b/>
          <w:smallCaps/>
          <w:sz w:val="28"/>
          <w:szCs w:val="28"/>
        </w:rPr>
        <w:t xml:space="preserve">.) </w:t>
      </w:r>
      <w:r w:rsidR="004A5914" w:rsidRPr="004D3C5D">
        <w:rPr>
          <w:b/>
          <w:smallCaps/>
          <w:sz w:val="28"/>
          <w:szCs w:val="28"/>
        </w:rPr>
        <w:t>Empleo Actual</w:t>
      </w:r>
      <w:r w:rsidR="00FB4837" w:rsidRPr="004D3C5D">
        <w:rPr>
          <w:b/>
          <w:smallCaps/>
        </w:rPr>
        <w:t xml:space="preserve"> </w:t>
      </w:r>
      <w:r w:rsidR="003C443F" w:rsidRPr="004D3C5D">
        <w:rPr>
          <w:b/>
          <w:smallCap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887"/>
      </w:tblGrid>
      <w:tr w:rsidR="000F7E13" w:rsidTr="000F7E13">
        <w:tc>
          <w:tcPr>
            <w:tcW w:w="2093" w:type="dxa"/>
          </w:tcPr>
          <w:p w:rsidR="000F7E13" w:rsidRDefault="000F7E13" w:rsidP="000F7E13">
            <w:r>
              <w:t>Institución</w:t>
            </w:r>
          </w:p>
          <w:p w:rsidR="000F7E13" w:rsidRDefault="000F7E13" w:rsidP="000F7E13"/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Puesto y actividades desempeñadas</w:t>
            </w:r>
          </w:p>
        </w:tc>
        <w:tc>
          <w:tcPr>
            <w:tcW w:w="6887" w:type="dxa"/>
          </w:tcPr>
          <w:p w:rsidR="000F7E13" w:rsidRDefault="000F7E13" w:rsidP="000F7E13"/>
        </w:tc>
      </w:tr>
      <w:tr w:rsidR="000F7E13" w:rsidTr="000F7E13">
        <w:tc>
          <w:tcPr>
            <w:tcW w:w="2093" w:type="dxa"/>
          </w:tcPr>
          <w:p w:rsidR="000F7E13" w:rsidRDefault="000F7E13" w:rsidP="000F7E13">
            <w:r>
              <w:t>Fecha de inicio</w:t>
            </w:r>
          </w:p>
          <w:p w:rsidR="000F7E13" w:rsidRDefault="000F7E13" w:rsidP="000F7E13"/>
        </w:tc>
        <w:tc>
          <w:tcPr>
            <w:tcW w:w="6887" w:type="dxa"/>
          </w:tcPr>
          <w:p w:rsidR="000F7E13" w:rsidRDefault="000F7E13" w:rsidP="000F7E13"/>
        </w:tc>
      </w:tr>
      <w:tr w:rsidR="005018CF" w:rsidTr="005018CF">
        <w:tc>
          <w:tcPr>
            <w:tcW w:w="8980" w:type="dxa"/>
            <w:gridSpan w:val="2"/>
          </w:tcPr>
          <w:p w:rsidR="005018CF" w:rsidRPr="00876E22" w:rsidRDefault="005018CF" w:rsidP="00876E22">
            <w:pPr>
              <w:rPr>
                <w:sz w:val="24"/>
                <w:szCs w:val="24"/>
              </w:rPr>
            </w:pPr>
            <w:r w:rsidRPr="00876E22">
              <w:rPr>
                <w:b/>
                <w:color w:val="FF0000"/>
                <w:sz w:val="24"/>
                <w:szCs w:val="24"/>
              </w:rPr>
              <w:t>*añadir al CD (contrato o constancia)</w:t>
            </w:r>
          </w:p>
        </w:tc>
      </w:tr>
    </w:tbl>
    <w:p w:rsidR="008E7745" w:rsidRDefault="008E7745" w:rsidP="00BB7686"/>
    <w:p w:rsidR="005E79B1" w:rsidRDefault="005E79B1" w:rsidP="00BB7686"/>
    <w:p w:rsidR="000F7E13" w:rsidRDefault="004D3C5D" w:rsidP="005E79B1">
      <w:pPr>
        <w:spacing w:before="360" w:after="240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 xml:space="preserve">(2.) </w:t>
      </w:r>
      <w:r w:rsidR="00BB7686" w:rsidRPr="00861869">
        <w:rPr>
          <w:b/>
          <w:smallCaps/>
          <w:sz w:val="28"/>
          <w:szCs w:val="28"/>
        </w:rPr>
        <w:t>Empleos Anteriores</w:t>
      </w:r>
    </w:p>
    <w:p w:rsidR="00BB7686" w:rsidRPr="004D3C5D" w:rsidRDefault="00BB7686" w:rsidP="000F7E13">
      <w:pPr>
        <w:jc w:val="center"/>
        <w:rPr>
          <w:b/>
          <w:color w:val="00B0F0"/>
          <w:sz w:val="20"/>
          <w:szCs w:val="20"/>
        </w:rPr>
      </w:pPr>
      <w:r w:rsidRPr="004D3C5D">
        <w:rPr>
          <w:b/>
          <w:color w:val="00B0F0"/>
          <w:sz w:val="20"/>
          <w:szCs w:val="20"/>
        </w:rPr>
        <w:t>(Favor de anotar los puestos desempeñados por orden temporal descendente)</w:t>
      </w:r>
    </w:p>
    <w:p w:rsidR="00ED405C" w:rsidRPr="000F7E13" w:rsidRDefault="00ED405C" w:rsidP="001D6CFB">
      <w:pPr>
        <w:rPr>
          <w:b/>
          <w:color w:val="FF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887"/>
      </w:tblGrid>
      <w:tr w:rsidR="00ED405C" w:rsidTr="00ED405C">
        <w:tc>
          <w:tcPr>
            <w:tcW w:w="2093" w:type="dxa"/>
          </w:tcPr>
          <w:p w:rsidR="00B6694B" w:rsidRDefault="00ED405C" w:rsidP="00B6694B">
            <w:r>
              <w:t>Institución</w:t>
            </w:r>
          </w:p>
          <w:p w:rsidR="000F7E13" w:rsidRDefault="000F7E13" w:rsidP="00B6694B"/>
        </w:tc>
        <w:tc>
          <w:tcPr>
            <w:tcW w:w="6887" w:type="dxa"/>
          </w:tcPr>
          <w:p w:rsidR="00ED405C" w:rsidRDefault="00ED405C" w:rsidP="001D6CFB"/>
        </w:tc>
      </w:tr>
      <w:tr w:rsidR="00ED405C" w:rsidTr="00ED405C">
        <w:tc>
          <w:tcPr>
            <w:tcW w:w="2093" w:type="dxa"/>
          </w:tcPr>
          <w:p w:rsidR="00ED405C" w:rsidRDefault="00ED405C" w:rsidP="001D6CFB">
            <w:r>
              <w:t>Puesto y actividades desempeñadas</w:t>
            </w:r>
          </w:p>
        </w:tc>
        <w:tc>
          <w:tcPr>
            <w:tcW w:w="6887" w:type="dxa"/>
          </w:tcPr>
          <w:p w:rsidR="00ED405C" w:rsidRDefault="00ED405C" w:rsidP="001D6CFB"/>
        </w:tc>
      </w:tr>
      <w:tr w:rsidR="00ED405C" w:rsidTr="00ED405C">
        <w:tc>
          <w:tcPr>
            <w:tcW w:w="2093" w:type="dxa"/>
          </w:tcPr>
          <w:p w:rsidR="00B6694B" w:rsidRDefault="00ED405C" w:rsidP="00B6694B">
            <w:r>
              <w:t>Fecha de inicio</w:t>
            </w:r>
          </w:p>
          <w:p w:rsidR="000F7E13" w:rsidRDefault="000F7E13" w:rsidP="00B6694B"/>
        </w:tc>
        <w:tc>
          <w:tcPr>
            <w:tcW w:w="6887" w:type="dxa"/>
          </w:tcPr>
          <w:p w:rsidR="00ED405C" w:rsidRDefault="00ED405C" w:rsidP="001D6CFB"/>
        </w:tc>
      </w:tr>
      <w:tr w:rsidR="00ED405C" w:rsidTr="00ED405C">
        <w:tc>
          <w:tcPr>
            <w:tcW w:w="2093" w:type="dxa"/>
          </w:tcPr>
          <w:p w:rsidR="00ED405C" w:rsidRDefault="00ED405C" w:rsidP="001D6CFB">
            <w:r>
              <w:t>Fecha de terminación</w:t>
            </w:r>
          </w:p>
        </w:tc>
        <w:tc>
          <w:tcPr>
            <w:tcW w:w="6887" w:type="dxa"/>
          </w:tcPr>
          <w:p w:rsidR="00ED405C" w:rsidRDefault="00ED405C" w:rsidP="001D6CFB"/>
        </w:tc>
      </w:tr>
      <w:tr w:rsidR="005018CF" w:rsidTr="005018CF">
        <w:tc>
          <w:tcPr>
            <w:tcW w:w="8980" w:type="dxa"/>
            <w:gridSpan w:val="2"/>
          </w:tcPr>
          <w:p w:rsidR="005018CF" w:rsidRDefault="005018CF" w:rsidP="00876E22">
            <w:r w:rsidRPr="00C607F2">
              <w:rPr>
                <w:b/>
                <w:color w:val="FF0000"/>
                <w:sz w:val="28"/>
                <w:szCs w:val="28"/>
              </w:rPr>
              <w:t>*</w:t>
            </w:r>
            <w:r w:rsidRPr="00876E22">
              <w:rPr>
                <w:b/>
                <w:color w:val="FF0000"/>
                <w:sz w:val="24"/>
                <w:szCs w:val="24"/>
              </w:rPr>
              <w:t>añadir al CD (contrato o constancia)</w:t>
            </w:r>
          </w:p>
        </w:tc>
      </w:tr>
    </w:tbl>
    <w:p w:rsidR="00ED405C" w:rsidRDefault="00ED405C" w:rsidP="001D6CFB"/>
    <w:p w:rsidR="005E79B1" w:rsidRDefault="005E79B1" w:rsidP="001D6CFB"/>
    <w:p w:rsidR="003A2088" w:rsidRPr="004D3C5D" w:rsidRDefault="00B6694B" w:rsidP="00B6694B">
      <w:pPr>
        <w:rPr>
          <w:b/>
          <w:smallCaps/>
          <w:sz w:val="32"/>
          <w:szCs w:val="32"/>
        </w:rPr>
      </w:pPr>
      <w:r>
        <w:rPr>
          <w:b/>
          <w:smallCaps/>
          <w:sz w:val="28"/>
          <w:szCs w:val="28"/>
        </w:rPr>
        <w:br w:type="page"/>
      </w:r>
      <w:r w:rsidR="003A2088" w:rsidRPr="004D3C5D">
        <w:rPr>
          <w:b/>
          <w:smallCaps/>
          <w:sz w:val="32"/>
          <w:szCs w:val="32"/>
        </w:rPr>
        <w:lastRenderedPageBreak/>
        <w:t>Proyectos de Investigación</w:t>
      </w:r>
      <w:r w:rsidR="00876E22" w:rsidRPr="004D3C5D">
        <w:rPr>
          <w:b/>
          <w:smallCaps/>
          <w:sz w:val="32"/>
          <w:szCs w:val="32"/>
        </w:rPr>
        <w:t xml:space="preserve"> </w:t>
      </w:r>
    </w:p>
    <w:p w:rsidR="003A2088" w:rsidRDefault="003A2088" w:rsidP="003A2088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Default="00B6694B" w:rsidP="00B6694B">
            <w:pPr>
              <w:tabs>
                <w:tab w:val="left" w:pos="945"/>
              </w:tabs>
            </w:pPr>
            <w:r>
              <w:t>Nombre del proyecto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</w:p>
        </w:tc>
      </w:tr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Default="00B6694B" w:rsidP="00B6694B">
            <w:pPr>
              <w:tabs>
                <w:tab w:val="left" w:pos="945"/>
              </w:tabs>
            </w:pPr>
            <w:r>
              <w:t>Instituciones participantes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</w:p>
        </w:tc>
      </w:tr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Default="00B6694B" w:rsidP="00B6694B">
            <w:pPr>
              <w:tabs>
                <w:tab w:val="left" w:pos="945"/>
              </w:tabs>
            </w:pPr>
            <w:r>
              <w:t>Actividad desempeñada dentro del proyecto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</w:p>
        </w:tc>
      </w:tr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Default="00B6694B" w:rsidP="00B6694B">
            <w:pPr>
              <w:tabs>
                <w:tab w:val="left" w:pos="945"/>
              </w:tabs>
            </w:pPr>
            <w:r>
              <w:t>Fecha de inicio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</w:p>
        </w:tc>
      </w:tr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Default="00B6694B" w:rsidP="00B6694B">
            <w:pPr>
              <w:tabs>
                <w:tab w:val="left" w:pos="945"/>
              </w:tabs>
            </w:pPr>
            <w:r>
              <w:t>Fecha de terminación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</w:p>
        </w:tc>
      </w:tr>
      <w:tr w:rsidR="00B6694B" w:rsidTr="00B6694B">
        <w:trPr>
          <w:trHeight w:val="680"/>
        </w:trPr>
        <w:tc>
          <w:tcPr>
            <w:tcW w:w="2660" w:type="dxa"/>
            <w:vAlign w:val="center"/>
          </w:tcPr>
          <w:p w:rsidR="00B6694B" w:rsidRPr="00C82485" w:rsidRDefault="005018CF" w:rsidP="005018CF">
            <w:pPr>
              <w:tabs>
                <w:tab w:val="left" w:pos="94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Especificar el t</w:t>
            </w:r>
            <w:r w:rsidR="00B6694B" w:rsidRPr="00C82485">
              <w:rPr>
                <w:b/>
                <w:color w:val="FF0000"/>
              </w:rPr>
              <w:t>ipo de comprobante que se agrega al CD  (constancia, reporte de investigación, etc.)</w:t>
            </w:r>
          </w:p>
        </w:tc>
        <w:tc>
          <w:tcPr>
            <w:tcW w:w="6320" w:type="dxa"/>
          </w:tcPr>
          <w:p w:rsidR="00B6694B" w:rsidRDefault="00B6694B" w:rsidP="00B6694B">
            <w:pPr>
              <w:tabs>
                <w:tab w:val="left" w:pos="945"/>
              </w:tabs>
            </w:pPr>
            <w:r w:rsidRPr="00B6694B">
              <w:rPr>
                <w:b/>
                <w:smallCaps/>
                <w:color w:val="FF0000"/>
                <w:sz w:val="28"/>
              </w:rPr>
              <w:t>*</w:t>
            </w:r>
          </w:p>
        </w:tc>
      </w:tr>
    </w:tbl>
    <w:p w:rsidR="00B6694B" w:rsidRDefault="00B6694B" w:rsidP="003A2088">
      <w:pPr>
        <w:tabs>
          <w:tab w:val="left" w:pos="945"/>
        </w:tabs>
      </w:pPr>
    </w:p>
    <w:p w:rsidR="00B6694B" w:rsidRDefault="00B6694B" w:rsidP="003A2088">
      <w:pPr>
        <w:tabs>
          <w:tab w:val="left" w:pos="945"/>
        </w:tabs>
      </w:pPr>
    </w:p>
    <w:p w:rsidR="001D6CFB" w:rsidRDefault="001D6CFB" w:rsidP="003A2088">
      <w:pPr>
        <w:tabs>
          <w:tab w:val="left" w:pos="945"/>
        </w:tabs>
      </w:pPr>
    </w:p>
    <w:p w:rsidR="00F67A58" w:rsidRPr="004D3C5D" w:rsidRDefault="00B6694B" w:rsidP="00B6694B">
      <w:pPr>
        <w:tabs>
          <w:tab w:val="left" w:pos="945"/>
        </w:tabs>
        <w:rPr>
          <w:b/>
          <w:smallCaps/>
          <w:sz w:val="32"/>
          <w:szCs w:val="32"/>
        </w:rPr>
      </w:pPr>
      <w:r>
        <w:br w:type="page"/>
      </w:r>
      <w:r w:rsidR="003A2088" w:rsidRPr="004D3C5D">
        <w:rPr>
          <w:b/>
          <w:smallCaps/>
          <w:sz w:val="32"/>
          <w:szCs w:val="32"/>
        </w:rPr>
        <w:lastRenderedPageBreak/>
        <w:t>Docencia</w:t>
      </w:r>
      <w:r w:rsidR="00F67A58" w:rsidRPr="004D3C5D">
        <w:rPr>
          <w:b/>
          <w:smallCaps/>
          <w:sz w:val="32"/>
          <w:szCs w:val="32"/>
        </w:rPr>
        <w:t xml:space="preserve"> </w:t>
      </w:r>
    </w:p>
    <w:p w:rsidR="00B6694B" w:rsidRDefault="00B6694B" w:rsidP="003A2088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604"/>
      </w:tblGrid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Default="00C607F2" w:rsidP="00C607F2">
            <w:pPr>
              <w:tabs>
                <w:tab w:val="left" w:pos="945"/>
              </w:tabs>
            </w:pPr>
            <w:r>
              <w:t>Nombre de la materia o curso</w:t>
            </w:r>
          </w:p>
        </w:tc>
        <w:tc>
          <w:tcPr>
            <w:tcW w:w="6604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Default="00C607F2" w:rsidP="00C607F2">
            <w:pPr>
              <w:tabs>
                <w:tab w:val="left" w:pos="945"/>
              </w:tabs>
            </w:pPr>
            <w:r>
              <w:t>Nivel (bachillerato, licenciatura, maestría)</w:t>
            </w:r>
          </w:p>
        </w:tc>
        <w:tc>
          <w:tcPr>
            <w:tcW w:w="6604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Default="00C607F2" w:rsidP="00C607F2">
            <w:pPr>
              <w:tabs>
                <w:tab w:val="left" w:pos="945"/>
              </w:tabs>
            </w:pPr>
            <w:r>
              <w:t>Institución</w:t>
            </w:r>
          </w:p>
        </w:tc>
        <w:tc>
          <w:tcPr>
            <w:tcW w:w="6604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Default="00C607F2" w:rsidP="00C607F2">
            <w:pPr>
              <w:tabs>
                <w:tab w:val="left" w:pos="945"/>
              </w:tabs>
            </w:pPr>
            <w:r>
              <w:t>Año(s)</w:t>
            </w:r>
          </w:p>
        </w:tc>
        <w:tc>
          <w:tcPr>
            <w:tcW w:w="6604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Default="00C607F2" w:rsidP="00C607F2">
            <w:pPr>
              <w:tabs>
                <w:tab w:val="left" w:pos="945"/>
              </w:tabs>
            </w:pPr>
            <w:r>
              <w:t>Horas/curso</w:t>
            </w:r>
          </w:p>
        </w:tc>
        <w:tc>
          <w:tcPr>
            <w:tcW w:w="6604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C607F2">
        <w:trPr>
          <w:trHeight w:val="567"/>
        </w:trPr>
        <w:tc>
          <w:tcPr>
            <w:tcW w:w="2376" w:type="dxa"/>
            <w:vAlign w:val="center"/>
          </w:tcPr>
          <w:p w:rsidR="00C607F2" w:rsidRPr="005018CF" w:rsidRDefault="00540448" w:rsidP="00540448">
            <w:pPr>
              <w:tabs>
                <w:tab w:val="left" w:pos="945"/>
              </w:tabs>
              <w:rPr>
                <w:b/>
              </w:rPr>
            </w:pPr>
            <w:r w:rsidRPr="005018CF">
              <w:rPr>
                <w:b/>
                <w:color w:val="FF0000"/>
              </w:rPr>
              <w:t>E</w:t>
            </w:r>
            <w:r w:rsidR="006D5D77" w:rsidRPr="005018CF">
              <w:rPr>
                <w:b/>
                <w:color w:val="FF0000"/>
              </w:rPr>
              <w:t xml:space="preserve">specificar </w:t>
            </w:r>
            <w:r w:rsidR="00685F3B" w:rsidRPr="005018CF">
              <w:rPr>
                <w:b/>
                <w:color w:val="FF0000"/>
              </w:rPr>
              <w:t xml:space="preserve">el tipo de </w:t>
            </w:r>
            <w:r w:rsidR="006D5D77" w:rsidRPr="005018CF">
              <w:rPr>
                <w:b/>
                <w:color w:val="FF0000"/>
              </w:rPr>
              <w:t>c</w:t>
            </w:r>
            <w:r w:rsidR="00C607F2" w:rsidRPr="005018CF">
              <w:rPr>
                <w:b/>
                <w:color w:val="FF0000"/>
              </w:rPr>
              <w:t>onstancia que se añade al CD</w:t>
            </w:r>
            <w:r w:rsidR="006D5D77" w:rsidRPr="005018CF">
              <w:rPr>
                <w:b/>
                <w:color w:val="FF0000"/>
              </w:rPr>
              <w:t xml:space="preserve"> (carta institucional, etc.)</w:t>
            </w:r>
          </w:p>
        </w:tc>
        <w:tc>
          <w:tcPr>
            <w:tcW w:w="6604" w:type="dxa"/>
          </w:tcPr>
          <w:p w:rsidR="00C607F2" w:rsidRDefault="00540448" w:rsidP="00C607F2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685F3B" w:rsidRDefault="00685F3B" w:rsidP="00540448">
      <w:pPr>
        <w:rPr>
          <w:b/>
          <w:smallCaps/>
          <w:sz w:val="28"/>
          <w:szCs w:val="28"/>
        </w:rPr>
      </w:pPr>
    </w:p>
    <w:p w:rsidR="004D3C5D" w:rsidRDefault="004D3C5D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br w:type="page"/>
      </w:r>
    </w:p>
    <w:p w:rsidR="006D5D77" w:rsidRPr="004D3C5D" w:rsidRDefault="006D5D77" w:rsidP="001F7E92">
      <w:pPr>
        <w:pBdr>
          <w:bottom w:val="single" w:sz="4" w:space="1" w:color="auto"/>
        </w:pBdr>
        <w:rPr>
          <w:b/>
          <w:smallCaps/>
          <w:sz w:val="32"/>
          <w:szCs w:val="32"/>
        </w:rPr>
      </w:pPr>
      <w:r w:rsidRPr="004D3C5D">
        <w:rPr>
          <w:b/>
          <w:smallCaps/>
          <w:sz w:val="32"/>
          <w:szCs w:val="32"/>
        </w:rPr>
        <w:lastRenderedPageBreak/>
        <w:t>Ponencias en eventos académicos</w:t>
      </w:r>
      <w:r w:rsidR="0001420B" w:rsidRPr="004D3C5D">
        <w:rPr>
          <w:b/>
          <w:smallCaps/>
          <w:sz w:val="32"/>
          <w:szCs w:val="32"/>
        </w:rPr>
        <w:t xml:space="preserve"> </w:t>
      </w:r>
    </w:p>
    <w:p w:rsidR="004D3C5D" w:rsidRPr="004D3C5D" w:rsidRDefault="004D3C5D" w:rsidP="001F7E92">
      <w:pPr>
        <w:pBdr>
          <w:bottom w:val="single" w:sz="4" w:space="1" w:color="auto"/>
        </w:pBdr>
        <w:rPr>
          <w:smallCap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C607F2" w:rsidTr="006D5D77">
        <w:trPr>
          <w:trHeight w:val="624"/>
        </w:trPr>
        <w:tc>
          <w:tcPr>
            <w:tcW w:w="2660" w:type="dxa"/>
            <w:vAlign w:val="center"/>
          </w:tcPr>
          <w:p w:rsidR="00C607F2" w:rsidRDefault="00C607F2" w:rsidP="006D5D77">
            <w:pPr>
              <w:tabs>
                <w:tab w:val="left" w:pos="945"/>
              </w:tabs>
            </w:pPr>
            <w:r>
              <w:rPr>
                <w:b/>
                <w:smallCaps/>
                <w:sz w:val="28"/>
                <w:szCs w:val="28"/>
              </w:rPr>
              <w:br w:type="page"/>
            </w:r>
            <w:r>
              <w:t>Título de la ponencia</w:t>
            </w:r>
          </w:p>
        </w:tc>
        <w:tc>
          <w:tcPr>
            <w:tcW w:w="6320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6D5D77">
        <w:trPr>
          <w:trHeight w:val="624"/>
        </w:trPr>
        <w:tc>
          <w:tcPr>
            <w:tcW w:w="2660" w:type="dxa"/>
            <w:vAlign w:val="center"/>
          </w:tcPr>
          <w:p w:rsidR="00C607F2" w:rsidRDefault="006D5D77" w:rsidP="006D5D77">
            <w:pPr>
              <w:tabs>
                <w:tab w:val="left" w:pos="945"/>
              </w:tabs>
            </w:pPr>
            <w:r>
              <w:t>Coautores</w:t>
            </w:r>
          </w:p>
        </w:tc>
        <w:tc>
          <w:tcPr>
            <w:tcW w:w="6320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6D5D77">
        <w:trPr>
          <w:trHeight w:val="624"/>
        </w:trPr>
        <w:tc>
          <w:tcPr>
            <w:tcW w:w="2660" w:type="dxa"/>
            <w:vAlign w:val="center"/>
          </w:tcPr>
          <w:p w:rsidR="00C607F2" w:rsidRDefault="006D5D77" w:rsidP="006D5D77">
            <w:pPr>
              <w:tabs>
                <w:tab w:val="left" w:pos="945"/>
              </w:tabs>
            </w:pPr>
            <w:r>
              <w:t xml:space="preserve">Evento en que se presentó </w:t>
            </w:r>
          </w:p>
        </w:tc>
        <w:tc>
          <w:tcPr>
            <w:tcW w:w="6320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6D5D77">
        <w:trPr>
          <w:trHeight w:val="624"/>
        </w:trPr>
        <w:tc>
          <w:tcPr>
            <w:tcW w:w="2660" w:type="dxa"/>
            <w:vAlign w:val="center"/>
          </w:tcPr>
          <w:p w:rsidR="00C607F2" w:rsidRDefault="006D5D77" w:rsidP="006D5D77">
            <w:pPr>
              <w:tabs>
                <w:tab w:val="left" w:pos="945"/>
              </w:tabs>
            </w:pPr>
            <w:r>
              <w:t>Fecha</w:t>
            </w:r>
          </w:p>
        </w:tc>
        <w:tc>
          <w:tcPr>
            <w:tcW w:w="6320" w:type="dxa"/>
          </w:tcPr>
          <w:p w:rsidR="00C607F2" w:rsidRDefault="00C607F2" w:rsidP="00C607F2">
            <w:pPr>
              <w:tabs>
                <w:tab w:val="left" w:pos="945"/>
              </w:tabs>
            </w:pPr>
          </w:p>
        </w:tc>
      </w:tr>
      <w:tr w:rsidR="00C607F2" w:rsidTr="006D5D77">
        <w:trPr>
          <w:trHeight w:val="624"/>
        </w:trPr>
        <w:tc>
          <w:tcPr>
            <w:tcW w:w="2660" w:type="dxa"/>
            <w:vAlign w:val="center"/>
          </w:tcPr>
          <w:p w:rsidR="00C607F2" w:rsidRPr="006D5D77" w:rsidRDefault="00540448" w:rsidP="006D5D77">
            <w:pPr>
              <w:tabs>
                <w:tab w:val="left" w:pos="94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</w:t>
            </w:r>
            <w:r w:rsidR="003B2AC0" w:rsidRPr="003B2AC0">
              <w:rPr>
                <w:b/>
                <w:color w:val="FF0000"/>
              </w:rPr>
              <w:t>specificar el tipo de constancia que se añade al CD</w:t>
            </w:r>
          </w:p>
        </w:tc>
        <w:tc>
          <w:tcPr>
            <w:tcW w:w="6320" w:type="dxa"/>
          </w:tcPr>
          <w:p w:rsidR="00C607F2" w:rsidRPr="00540448" w:rsidRDefault="00540448" w:rsidP="00C607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540448">
              <w:rPr>
                <w:b/>
                <w:color w:val="FF0000"/>
                <w:sz w:val="28"/>
                <w:szCs w:val="28"/>
              </w:rPr>
              <w:t>*</w:t>
            </w:r>
          </w:p>
        </w:tc>
      </w:tr>
    </w:tbl>
    <w:p w:rsidR="00C607F2" w:rsidRDefault="00C607F2" w:rsidP="001F7E92">
      <w:pPr>
        <w:tabs>
          <w:tab w:val="left" w:pos="945"/>
        </w:tabs>
      </w:pPr>
    </w:p>
    <w:p w:rsidR="005018CF" w:rsidRDefault="005018CF">
      <w:r>
        <w:br w:type="page"/>
      </w:r>
    </w:p>
    <w:p w:rsidR="0001420B" w:rsidRDefault="00197ABD" w:rsidP="0001420B">
      <w:pPr>
        <w:pBdr>
          <w:bottom w:val="single" w:sz="4" w:space="1" w:color="auto"/>
        </w:pBdr>
        <w:rPr>
          <w:b/>
          <w:smallCaps/>
          <w:sz w:val="32"/>
          <w:szCs w:val="32"/>
        </w:rPr>
      </w:pPr>
      <w:r w:rsidRPr="004D3C5D">
        <w:rPr>
          <w:b/>
          <w:smallCaps/>
          <w:sz w:val="32"/>
          <w:szCs w:val="32"/>
        </w:rPr>
        <w:lastRenderedPageBreak/>
        <w:t>Confe</w:t>
      </w:r>
      <w:r w:rsidR="004D3C5D">
        <w:rPr>
          <w:b/>
          <w:smallCaps/>
          <w:sz w:val="32"/>
          <w:szCs w:val="32"/>
        </w:rPr>
        <w:t>rencias</w:t>
      </w:r>
    </w:p>
    <w:p w:rsidR="004D3C5D" w:rsidRPr="004D3C5D" w:rsidRDefault="004D3C5D" w:rsidP="0001420B">
      <w:pPr>
        <w:pBdr>
          <w:bottom w:val="single" w:sz="4" w:space="1" w:color="auto"/>
        </w:pBdr>
        <w:rPr>
          <w:smallCap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rPr>
                <w:b/>
                <w:smallCaps/>
                <w:sz w:val="28"/>
                <w:szCs w:val="28"/>
              </w:rPr>
              <w:br w:type="page"/>
            </w:r>
            <w:r>
              <w:t>Título de la conferencia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>Evento en que fue presentada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 xml:space="preserve">Fecha 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Pr="00942B08" w:rsidRDefault="00540448" w:rsidP="00540448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942B08">
              <w:rPr>
                <w:b/>
                <w:color w:val="FF0000"/>
              </w:rPr>
              <w:t>A</w:t>
            </w:r>
            <w:r w:rsidR="0001420B" w:rsidRPr="00942B08">
              <w:rPr>
                <w:b/>
                <w:color w:val="FF0000"/>
              </w:rPr>
              <w:t>ñadir comprobante o diploma recibido escaneado</w:t>
            </w:r>
          </w:p>
        </w:tc>
        <w:tc>
          <w:tcPr>
            <w:tcW w:w="6320" w:type="dxa"/>
          </w:tcPr>
          <w:p w:rsidR="0001420B" w:rsidRDefault="00540448" w:rsidP="0001420B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01420B" w:rsidRDefault="0001420B" w:rsidP="0001420B">
      <w:pPr>
        <w:rPr>
          <w:b/>
          <w:smallCaps/>
          <w:sz w:val="28"/>
          <w:szCs w:val="28"/>
        </w:rPr>
      </w:pPr>
    </w:p>
    <w:p w:rsidR="005018CF" w:rsidRDefault="005018CF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br w:type="page"/>
      </w:r>
    </w:p>
    <w:p w:rsidR="0001420B" w:rsidRPr="004D3C5D" w:rsidRDefault="0001420B" w:rsidP="004D26DA">
      <w:pPr>
        <w:rPr>
          <w:b/>
          <w:smallCaps/>
          <w:sz w:val="32"/>
          <w:szCs w:val="32"/>
        </w:rPr>
      </w:pPr>
      <w:r w:rsidRPr="004D3C5D">
        <w:rPr>
          <w:b/>
          <w:smallCaps/>
          <w:sz w:val="32"/>
          <w:szCs w:val="32"/>
        </w:rPr>
        <w:lastRenderedPageBreak/>
        <w:t xml:space="preserve">Publicaciones Científicas </w:t>
      </w:r>
    </w:p>
    <w:p w:rsidR="00D92773" w:rsidRPr="003C32AE" w:rsidRDefault="003C32AE" w:rsidP="003C32AE">
      <w:pPr>
        <w:tabs>
          <w:tab w:val="left" w:pos="945"/>
        </w:tabs>
        <w:rPr>
          <w:b/>
          <w:smallCaps/>
          <w:sz w:val="28"/>
          <w:szCs w:val="28"/>
        </w:rPr>
      </w:pPr>
      <w:r w:rsidRPr="003C32AE">
        <w:rPr>
          <w:b/>
          <w:smallCaps/>
          <w:sz w:val="28"/>
          <w:szCs w:val="28"/>
        </w:rPr>
        <w:t>(1</w:t>
      </w:r>
      <w:r>
        <w:rPr>
          <w:b/>
          <w:smallCaps/>
          <w:sz w:val="28"/>
          <w:szCs w:val="28"/>
        </w:rPr>
        <w:t xml:space="preserve">.) </w:t>
      </w:r>
      <w:r w:rsidR="0094455C" w:rsidRPr="003C32AE">
        <w:rPr>
          <w:b/>
          <w:smallCaps/>
          <w:sz w:val="28"/>
          <w:szCs w:val="28"/>
        </w:rPr>
        <w:t>Libros</w:t>
      </w:r>
    </w:p>
    <w:p w:rsidR="004D3C5D" w:rsidRPr="004D3C5D" w:rsidRDefault="004D3C5D" w:rsidP="003C32A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rPr>
                <w:b/>
                <w:smallCaps/>
                <w:sz w:val="28"/>
                <w:szCs w:val="28"/>
              </w:rPr>
              <w:br w:type="page"/>
            </w:r>
            <w:r>
              <w:t>Libro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>Autores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>Título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 xml:space="preserve"> Año, páginas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Default="0001420B" w:rsidP="0001420B">
            <w:pPr>
              <w:tabs>
                <w:tab w:val="left" w:pos="945"/>
              </w:tabs>
            </w:pPr>
            <w:r>
              <w:t>Editorial y Lugar</w:t>
            </w:r>
          </w:p>
        </w:tc>
        <w:tc>
          <w:tcPr>
            <w:tcW w:w="6320" w:type="dxa"/>
          </w:tcPr>
          <w:p w:rsidR="0001420B" w:rsidRDefault="0001420B" w:rsidP="0001420B">
            <w:pPr>
              <w:tabs>
                <w:tab w:val="left" w:pos="945"/>
              </w:tabs>
            </w:pPr>
          </w:p>
        </w:tc>
      </w:tr>
      <w:tr w:rsidR="0001420B" w:rsidTr="0001420B">
        <w:trPr>
          <w:trHeight w:val="624"/>
        </w:trPr>
        <w:tc>
          <w:tcPr>
            <w:tcW w:w="2660" w:type="dxa"/>
            <w:vAlign w:val="center"/>
          </w:tcPr>
          <w:p w:rsidR="0001420B" w:rsidRPr="00942B08" w:rsidRDefault="00540448" w:rsidP="004D26DA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942B08">
              <w:rPr>
                <w:b/>
                <w:color w:val="FF0000"/>
              </w:rPr>
              <w:t>A</w:t>
            </w:r>
            <w:r w:rsidR="0001420B" w:rsidRPr="00942B08">
              <w:rPr>
                <w:b/>
                <w:color w:val="FF0000"/>
              </w:rPr>
              <w:t xml:space="preserve">ñadir </w:t>
            </w:r>
            <w:r w:rsidR="004D26DA" w:rsidRPr="00942B08">
              <w:rPr>
                <w:b/>
                <w:color w:val="FF0000"/>
              </w:rPr>
              <w:t xml:space="preserve">la publicación misma, si no la tiene, envíe: portada, índice, 1era página. En </w:t>
            </w:r>
            <w:proofErr w:type="spellStart"/>
            <w:r w:rsidR="004D26DA" w:rsidRPr="00942B08">
              <w:rPr>
                <w:b/>
                <w:color w:val="FF0000"/>
              </w:rPr>
              <w:t>pdf</w:t>
            </w:r>
            <w:proofErr w:type="spellEnd"/>
          </w:p>
        </w:tc>
        <w:tc>
          <w:tcPr>
            <w:tcW w:w="6320" w:type="dxa"/>
          </w:tcPr>
          <w:p w:rsidR="0001420B" w:rsidRDefault="00540448" w:rsidP="0001420B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01420B" w:rsidRDefault="0001420B" w:rsidP="003A2088">
      <w:pPr>
        <w:tabs>
          <w:tab w:val="left" w:pos="945"/>
        </w:tabs>
      </w:pPr>
    </w:p>
    <w:p w:rsidR="0094455C" w:rsidRDefault="0094455C">
      <w:r>
        <w:br w:type="page"/>
      </w:r>
    </w:p>
    <w:p w:rsidR="003B2AC0" w:rsidRPr="00CE2FAE" w:rsidRDefault="0094455C" w:rsidP="003B2AC0">
      <w:pPr>
        <w:rPr>
          <w:b/>
          <w:smallCaps/>
        </w:rPr>
      </w:pPr>
      <w:r>
        <w:rPr>
          <w:b/>
          <w:smallCaps/>
          <w:sz w:val="28"/>
          <w:szCs w:val="28"/>
        </w:rPr>
        <w:lastRenderedPageBreak/>
        <w:t>(2.)</w:t>
      </w:r>
      <w:r w:rsidR="009F2042">
        <w:rPr>
          <w:b/>
          <w:smallCaps/>
          <w:sz w:val="28"/>
          <w:szCs w:val="28"/>
        </w:rPr>
        <w:t xml:space="preserve"> </w:t>
      </w:r>
      <w:r w:rsidR="003B2AC0" w:rsidRPr="00B273D3">
        <w:rPr>
          <w:b/>
          <w:smallCaps/>
          <w:sz w:val="28"/>
          <w:szCs w:val="28"/>
        </w:rPr>
        <w:t>Capítulos de Libro</w:t>
      </w:r>
      <w:r w:rsidR="003B2AC0">
        <w:rPr>
          <w:b/>
          <w:smallCaps/>
          <w:sz w:val="28"/>
          <w:szCs w:val="28"/>
        </w:rPr>
        <w:t xml:space="preserve"> </w:t>
      </w:r>
    </w:p>
    <w:p w:rsidR="003B2AC0" w:rsidRDefault="003B2AC0" w:rsidP="00035925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3B2AC0" w:rsidP="003B2AC0">
            <w:pPr>
              <w:tabs>
                <w:tab w:val="left" w:pos="945"/>
              </w:tabs>
            </w:pPr>
            <w:r>
              <w:rPr>
                <w:b/>
                <w:smallCaps/>
                <w:sz w:val="28"/>
                <w:szCs w:val="28"/>
              </w:rPr>
              <w:br w:type="page"/>
            </w:r>
            <w:r>
              <w:t>Autor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3B2AC0" w:rsidP="003B2AC0">
            <w:pPr>
              <w:tabs>
                <w:tab w:val="left" w:pos="945"/>
              </w:tabs>
              <w:rPr>
                <w:b/>
                <w:smallCaps/>
                <w:sz w:val="28"/>
                <w:szCs w:val="28"/>
              </w:rPr>
            </w:pPr>
            <w:r>
              <w:t>Año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3B2AC0" w:rsidP="003B2AC0">
            <w:pPr>
              <w:tabs>
                <w:tab w:val="left" w:pos="945"/>
              </w:tabs>
            </w:pPr>
            <w:r>
              <w:t>Título Capítulo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3B2AC0" w:rsidP="003B2AC0">
            <w:pPr>
              <w:tabs>
                <w:tab w:val="left" w:pos="945"/>
              </w:tabs>
            </w:pPr>
            <w:r>
              <w:t>Páginas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3B2AC0" w:rsidP="003B2AC0">
            <w:pPr>
              <w:tabs>
                <w:tab w:val="left" w:pos="945"/>
              </w:tabs>
            </w:pPr>
            <w:r>
              <w:t>Compiladores, Compiladores de libro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197ABD" w:rsidP="003B2AC0">
            <w:pPr>
              <w:tabs>
                <w:tab w:val="left" w:pos="945"/>
              </w:tabs>
            </w:pPr>
            <w:r>
              <w:t>Título</w:t>
            </w:r>
            <w:r w:rsidR="004D26DA">
              <w:t xml:space="preserve"> del Libro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Default="004D26DA" w:rsidP="003B2AC0">
            <w:pPr>
              <w:tabs>
                <w:tab w:val="left" w:pos="945"/>
              </w:tabs>
            </w:pPr>
            <w:r>
              <w:t>Editorial / Lugar</w:t>
            </w:r>
          </w:p>
        </w:tc>
        <w:tc>
          <w:tcPr>
            <w:tcW w:w="6320" w:type="dxa"/>
          </w:tcPr>
          <w:p w:rsidR="003B2AC0" w:rsidRDefault="003B2AC0" w:rsidP="003B2AC0">
            <w:pPr>
              <w:tabs>
                <w:tab w:val="left" w:pos="945"/>
              </w:tabs>
            </w:pPr>
          </w:p>
        </w:tc>
      </w:tr>
      <w:tr w:rsidR="003B2AC0" w:rsidTr="003B2AC0">
        <w:trPr>
          <w:trHeight w:val="624"/>
        </w:trPr>
        <w:tc>
          <w:tcPr>
            <w:tcW w:w="2660" w:type="dxa"/>
            <w:vAlign w:val="center"/>
          </w:tcPr>
          <w:p w:rsidR="003B2AC0" w:rsidRPr="006D5D77" w:rsidRDefault="00540448" w:rsidP="004D26DA">
            <w:pPr>
              <w:tabs>
                <w:tab w:val="left" w:pos="945"/>
              </w:tabs>
              <w:rPr>
                <w:b/>
                <w:color w:val="FF0000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  <w:r w:rsidR="003B2AC0" w:rsidRPr="006D5D77">
              <w:rPr>
                <w:b/>
                <w:color w:val="FF0000"/>
              </w:rPr>
              <w:t xml:space="preserve">ñadir </w:t>
            </w:r>
            <w:r w:rsidR="004D26DA">
              <w:rPr>
                <w:b/>
                <w:color w:val="FF0000"/>
              </w:rPr>
              <w:t>al cd el capítulo del libro</w:t>
            </w:r>
            <w:r w:rsidR="0094455C">
              <w:rPr>
                <w:b/>
                <w:color w:val="FF0000"/>
              </w:rPr>
              <w:t xml:space="preserve"> (versión </w:t>
            </w:r>
            <w:proofErr w:type="spellStart"/>
            <w:r w:rsidR="0094455C">
              <w:rPr>
                <w:b/>
                <w:color w:val="FF0000"/>
              </w:rPr>
              <w:t>word</w:t>
            </w:r>
            <w:proofErr w:type="spellEnd"/>
            <w:r w:rsidR="0094455C">
              <w:rPr>
                <w:b/>
                <w:color w:val="FF0000"/>
              </w:rPr>
              <w:t xml:space="preserve">, </w:t>
            </w:r>
            <w:proofErr w:type="spellStart"/>
            <w:r w:rsidR="0094455C">
              <w:rPr>
                <w:b/>
                <w:color w:val="FF0000"/>
              </w:rPr>
              <w:t>pdf</w:t>
            </w:r>
            <w:proofErr w:type="spellEnd"/>
            <w:r w:rsidR="0094455C">
              <w:rPr>
                <w:b/>
                <w:color w:val="FF0000"/>
              </w:rPr>
              <w:t xml:space="preserve"> o escaneado)</w:t>
            </w:r>
          </w:p>
        </w:tc>
        <w:tc>
          <w:tcPr>
            <w:tcW w:w="6320" w:type="dxa"/>
          </w:tcPr>
          <w:p w:rsidR="003B2AC0" w:rsidRDefault="00540448" w:rsidP="003B2AC0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3B2AC0" w:rsidRDefault="003B2AC0" w:rsidP="00035925">
      <w:pPr>
        <w:tabs>
          <w:tab w:val="left" w:pos="945"/>
        </w:tabs>
      </w:pPr>
    </w:p>
    <w:p w:rsidR="00197ABD" w:rsidRDefault="00197ABD" w:rsidP="00035925">
      <w:pPr>
        <w:tabs>
          <w:tab w:val="left" w:pos="945"/>
        </w:tabs>
      </w:pPr>
    </w:p>
    <w:p w:rsidR="0094455C" w:rsidRDefault="0094455C">
      <w:r>
        <w:br w:type="page"/>
      </w:r>
    </w:p>
    <w:p w:rsidR="004D26DA" w:rsidRPr="00B273D3" w:rsidRDefault="0094455C" w:rsidP="004D26DA">
      <w:pPr>
        <w:rPr>
          <w:b/>
          <w:smallCaps/>
          <w:sz w:val="18"/>
          <w:szCs w:val="18"/>
        </w:rPr>
      </w:pPr>
      <w:r>
        <w:rPr>
          <w:b/>
          <w:smallCaps/>
          <w:sz w:val="28"/>
          <w:szCs w:val="28"/>
        </w:rPr>
        <w:lastRenderedPageBreak/>
        <w:t xml:space="preserve">(3.) </w:t>
      </w:r>
      <w:r w:rsidR="004D26DA" w:rsidRPr="00B273D3">
        <w:rPr>
          <w:b/>
          <w:smallCaps/>
          <w:sz w:val="28"/>
          <w:szCs w:val="28"/>
        </w:rPr>
        <w:t>Artículos Científicos en Revistas</w:t>
      </w:r>
      <w:r w:rsidR="004D26DA">
        <w:rPr>
          <w:b/>
          <w:smallCaps/>
          <w:sz w:val="28"/>
          <w:szCs w:val="28"/>
        </w:rPr>
        <w:t xml:space="preserve"> </w:t>
      </w:r>
    </w:p>
    <w:p w:rsidR="003B2AC0" w:rsidRDefault="003B2AC0" w:rsidP="00035925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94455C">
            <w:pPr>
              <w:tabs>
                <w:tab w:val="left" w:pos="945"/>
              </w:tabs>
            </w:pPr>
            <w:r>
              <w:t>Autor (es)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Año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Titulo Articulo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Revista/ Volumen/Núm</w:t>
            </w:r>
            <w:r w:rsidR="00A33EA9">
              <w:t>ero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Paginas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Pr="00540448" w:rsidRDefault="00540448" w:rsidP="004D26DA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540448">
              <w:rPr>
                <w:b/>
                <w:color w:val="FF0000"/>
              </w:rPr>
              <w:t>A</w:t>
            </w:r>
            <w:r w:rsidR="004D26DA" w:rsidRPr="00540448">
              <w:rPr>
                <w:b/>
                <w:color w:val="FF0000"/>
              </w:rPr>
              <w:t>ñadir comprobante al cd</w:t>
            </w:r>
            <w:r w:rsidR="0094455C">
              <w:rPr>
                <w:b/>
                <w:color w:val="FF0000"/>
              </w:rPr>
              <w:t xml:space="preserve"> (artículo en </w:t>
            </w:r>
            <w:proofErr w:type="spellStart"/>
            <w:r w:rsidR="0094455C">
              <w:rPr>
                <w:b/>
                <w:color w:val="FF0000"/>
              </w:rPr>
              <w:t>word</w:t>
            </w:r>
            <w:proofErr w:type="spellEnd"/>
            <w:r w:rsidR="0094455C">
              <w:rPr>
                <w:b/>
                <w:color w:val="FF0000"/>
              </w:rPr>
              <w:t xml:space="preserve">, </w:t>
            </w:r>
            <w:proofErr w:type="spellStart"/>
            <w:r w:rsidR="0094455C">
              <w:rPr>
                <w:b/>
                <w:color w:val="FF0000"/>
              </w:rPr>
              <w:t>pdf</w:t>
            </w:r>
            <w:proofErr w:type="spellEnd"/>
            <w:r w:rsidR="0094455C">
              <w:rPr>
                <w:b/>
                <w:color w:val="FF0000"/>
              </w:rPr>
              <w:t xml:space="preserve"> o escaneado)</w:t>
            </w:r>
          </w:p>
        </w:tc>
        <w:tc>
          <w:tcPr>
            <w:tcW w:w="6320" w:type="dxa"/>
          </w:tcPr>
          <w:p w:rsidR="004D26DA" w:rsidRDefault="00540448" w:rsidP="004D26DA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3B2AC0" w:rsidRDefault="003B2AC0" w:rsidP="0094354E">
      <w:pPr>
        <w:rPr>
          <w:b/>
          <w:smallCaps/>
          <w:sz w:val="28"/>
          <w:szCs w:val="28"/>
        </w:rPr>
      </w:pPr>
    </w:p>
    <w:p w:rsidR="0094455C" w:rsidRDefault="0094455C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br w:type="page"/>
      </w:r>
    </w:p>
    <w:p w:rsidR="004D26DA" w:rsidRDefault="0094455C" w:rsidP="0094354E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(4.)</w:t>
      </w:r>
      <w:r w:rsidR="009F2042">
        <w:rPr>
          <w:b/>
          <w:smallCaps/>
          <w:sz w:val="28"/>
          <w:szCs w:val="28"/>
        </w:rPr>
        <w:t xml:space="preserve"> </w:t>
      </w:r>
      <w:r w:rsidR="004D26DA" w:rsidRPr="00B273D3">
        <w:rPr>
          <w:b/>
          <w:smallCaps/>
          <w:sz w:val="28"/>
          <w:szCs w:val="28"/>
        </w:rPr>
        <w:t>Reseñas</w:t>
      </w:r>
    </w:p>
    <w:p w:rsidR="003C32AE" w:rsidRPr="003C32AE" w:rsidRDefault="003C32AE" w:rsidP="0094354E">
      <w:pPr>
        <w:rPr>
          <w:smallCap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94455C">
            <w:pPr>
              <w:tabs>
                <w:tab w:val="left" w:pos="945"/>
              </w:tabs>
            </w:pPr>
            <w:r>
              <w:t>Autor (es)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Año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Libro reseñado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Pr="00540448" w:rsidRDefault="00540448" w:rsidP="004D26DA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540448">
              <w:rPr>
                <w:b/>
                <w:color w:val="FF0000"/>
              </w:rPr>
              <w:t>A</w:t>
            </w:r>
            <w:r w:rsidR="004D26DA" w:rsidRPr="00540448">
              <w:rPr>
                <w:b/>
                <w:color w:val="FF0000"/>
              </w:rPr>
              <w:t>ñadir comprobante al cd</w:t>
            </w:r>
            <w:r w:rsidR="0094455C">
              <w:rPr>
                <w:b/>
                <w:color w:val="FF0000"/>
              </w:rPr>
              <w:t xml:space="preserve"> (reseña en </w:t>
            </w:r>
            <w:proofErr w:type="spellStart"/>
            <w:r w:rsidR="0094455C">
              <w:rPr>
                <w:b/>
                <w:color w:val="FF0000"/>
              </w:rPr>
              <w:t>word</w:t>
            </w:r>
            <w:proofErr w:type="spellEnd"/>
            <w:r w:rsidR="0094455C">
              <w:rPr>
                <w:b/>
                <w:color w:val="FF0000"/>
              </w:rPr>
              <w:t xml:space="preserve">, </w:t>
            </w:r>
            <w:proofErr w:type="spellStart"/>
            <w:r w:rsidR="0094455C">
              <w:rPr>
                <w:b/>
                <w:color w:val="FF0000"/>
              </w:rPr>
              <w:t>pdf</w:t>
            </w:r>
            <w:proofErr w:type="spellEnd"/>
            <w:r w:rsidR="0094455C">
              <w:rPr>
                <w:b/>
                <w:color w:val="FF0000"/>
              </w:rPr>
              <w:t xml:space="preserve"> o </w:t>
            </w:r>
            <w:proofErr w:type="spellStart"/>
            <w:r w:rsidR="0094455C">
              <w:rPr>
                <w:b/>
                <w:color w:val="FF0000"/>
              </w:rPr>
              <w:t>escanada</w:t>
            </w:r>
            <w:proofErr w:type="spellEnd"/>
            <w:r w:rsidR="0094455C">
              <w:rPr>
                <w:b/>
                <w:color w:val="FF0000"/>
              </w:rPr>
              <w:t>)</w:t>
            </w:r>
          </w:p>
        </w:tc>
        <w:tc>
          <w:tcPr>
            <w:tcW w:w="6320" w:type="dxa"/>
          </w:tcPr>
          <w:p w:rsidR="004D26DA" w:rsidRDefault="00540448" w:rsidP="004D26DA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197ABD" w:rsidRDefault="00197ABD" w:rsidP="004D26DA">
      <w:pPr>
        <w:rPr>
          <w:b/>
          <w:smallCaps/>
          <w:sz w:val="28"/>
          <w:szCs w:val="28"/>
        </w:rPr>
      </w:pPr>
    </w:p>
    <w:p w:rsidR="00197ABD" w:rsidRDefault="00197ABD" w:rsidP="004D26DA">
      <w:pPr>
        <w:rPr>
          <w:b/>
          <w:smallCaps/>
          <w:sz w:val="28"/>
          <w:szCs w:val="28"/>
        </w:rPr>
      </w:pPr>
    </w:p>
    <w:p w:rsidR="000F7E13" w:rsidRDefault="000F7E13" w:rsidP="004D26DA">
      <w:pPr>
        <w:rPr>
          <w:b/>
          <w:smallCaps/>
          <w:sz w:val="28"/>
          <w:szCs w:val="28"/>
        </w:rPr>
      </w:pPr>
    </w:p>
    <w:p w:rsidR="00540448" w:rsidRDefault="0094455C" w:rsidP="00540448">
      <w:pPr>
        <w:tabs>
          <w:tab w:val="left" w:pos="945"/>
        </w:tabs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 xml:space="preserve">(5.) </w:t>
      </w:r>
      <w:r w:rsidR="00C93DC9">
        <w:rPr>
          <w:b/>
          <w:smallCaps/>
          <w:sz w:val="28"/>
          <w:szCs w:val="28"/>
        </w:rPr>
        <w:t xml:space="preserve">Otras Publicaciones </w:t>
      </w:r>
    </w:p>
    <w:p w:rsidR="00C93DC9" w:rsidRPr="00942B08" w:rsidRDefault="00C93DC9" w:rsidP="00540448">
      <w:pPr>
        <w:tabs>
          <w:tab w:val="left" w:pos="945"/>
        </w:tabs>
        <w:jc w:val="center"/>
        <w:rPr>
          <w:b/>
          <w:color w:val="FF0000"/>
          <w:sz w:val="20"/>
          <w:szCs w:val="20"/>
        </w:rPr>
      </w:pPr>
      <w:r w:rsidRPr="00942B08">
        <w:rPr>
          <w:b/>
          <w:color w:val="FF0000"/>
          <w:sz w:val="20"/>
          <w:szCs w:val="20"/>
        </w:rPr>
        <w:t xml:space="preserve"> </w:t>
      </w:r>
      <w:r w:rsidR="00197ABD" w:rsidRPr="00942B08">
        <w:rPr>
          <w:b/>
          <w:color w:val="FF0000"/>
          <w:sz w:val="20"/>
          <w:szCs w:val="20"/>
        </w:rPr>
        <w:t xml:space="preserve"> </w:t>
      </w:r>
      <w:r w:rsidRPr="00942B08">
        <w:rPr>
          <w:b/>
          <w:color w:val="FF0000"/>
          <w:sz w:val="20"/>
          <w:szCs w:val="20"/>
        </w:rPr>
        <w:t>(Trabajos de divulgación y difusión en Conferencias, Seminarios, Talleres, T.V., Videos,</w:t>
      </w:r>
    </w:p>
    <w:p w:rsidR="00C93DC9" w:rsidRPr="00942B08" w:rsidRDefault="00C93DC9" w:rsidP="00540448">
      <w:pPr>
        <w:tabs>
          <w:tab w:val="left" w:pos="945"/>
        </w:tabs>
        <w:jc w:val="center"/>
        <w:rPr>
          <w:b/>
          <w:color w:val="FF0000"/>
          <w:sz w:val="20"/>
          <w:szCs w:val="20"/>
        </w:rPr>
      </w:pPr>
      <w:r w:rsidRPr="00942B08">
        <w:rPr>
          <w:b/>
          <w:color w:val="FF0000"/>
          <w:sz w:val="20"/>
          <w:szCs w:val="20"/>
        </w:rPr>
        <w:t xml:space="preserve">Radio, </w:t>
      </w:r>
      <w:proofErr w:type="spellStart"/>
      <w:r w:rsidRPr="00942B08">
        <w:rPr>
          <w:b/>
          <w:color w:val="FF0000"/>
          <w:sz w:val="20"/>
          <w:szCs w:val="20"/>
        </w:rPr>
        <w:t>Simposium</w:t>
      </w:r>
      <w:proofErr w:type="spellEnd"/>
      <w:r w:rsidRPr="00942B08">
        <w:rPr>
          <w:b/>
          <w:color w:val="FF0000"/>
          <w:sz w:val="20"/>
          <w:szCs w:val="20"/>
        </w:rPr>
        <w:t>, Medios impresos)</w:t>
      </w:r>
    </w:p>
    <w:p w:rsidR="004D26DA" w:rsidRDefault="004D26DA" w:rsidP="00C93DC9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94455C">
            <w:pPr>
              <w:tabs>
                <w:tab w:val="left" w:pos="945"/>
              </w:tabs>
            </w:pPr>
            <w:r>
              <w:t>Tipo de publicación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Título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Default="004D26DA" w:rsidP="004D26DA">
            <w:pPr>
              <w:tabs>
                <w:tab w:val="left" w:pos="945"/>
              </w:tabs>
            </w:pPr>
            <w:r>
              <w:t>Número de páginas</w:t>
            </w:r>
          </w:p>
        </w:tc>
        <w:tc>
          <w:tcPr>
            <w:tcW w:w="6320" w:type="dxa"/>
          </w:tcPr>
          <w:p w:rsidR="004D26DA" w:rsidRDefault="004D26DA" w:rsidP="004D26DA">
            <w:pPr>
              <w:tabs>
                <w:tab w:val="left" w:pos="945"/>
              </w:tabs>
            </w:pPr>
          </w:p>
        </w:tc>
      </w:tr>
      <w:tr w:rsidR="00197ABD" w:rsidTr="004D26DA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4D26DA">
            <w:pPr>
              <w:tabs>
                <w:tab w:val="left" w:pos="945"/>
              </w:tabs>
            </w:pPr>
            <w:r>
              <w:t>Medio en que se publicó</w:t>
            </w:r>
          </w:p>
        </w:tc>
        <w:tc>
          <w:tcPr>
            <w:tcW w:w="6320" w:type="dxa"/>
          </w:tcPr>
          <w:p w:rsidR="00197ABD" w:rsidRDefault="00197ABD" w:rsidP="004D26DA">
            <w:pPr>
              <w:tabs>
                <w:tab w:val="left" w:pos="945"/>
              </w:tabs>
            </w:pPr>
          </w:p>
        </w:tc>
      </w:tr>
      <w:tr w:rsidR="004D26DA" w:rsidTr="004D26DA">
        <w:trPr>
          <w:trHeight w:val="624"/>
        </w:trPr>
        <w:tc>
          <w:tcPr>
            <w:tcW w:w="2660" w:type="dxa"/>
            <w:vAlign w:val="center"/>
          </w:tcPr>
          <w:p w:rsidR="004D26DA" w:rsidRPr="00540448" w:rsidRDefault="00540448" w:rsidP="00540448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540448">
              <w:rPr>
                <w:b/>
                <w:color w:val="FF0000"/>
              </w:rPr>
              <w:t>A</w:t>
            </w:r>
            <w:r w:rsidR="004D26DA" w:rsidRPr="00540448">
              <w:rPr>
                <w:b/>
                <w:color w:val="FF0000"/>
              </w:rPr>
              <w:t>ñadir comprobante al cd</w:t>
            </w:r>
          </w:p>
        </w:tc>
        <w:tc>
          <w:tcPr>
            <w:tcW w:w="6320" w:type="dxa"/>
          </w:tcPr>
          <w:p w:rsidR="004D26DA" w:rsidRDefault="00540448" w:rsidP="004D26DA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4D26DA" w:rsidRDefault="004D26DA" w:rsidP="00C93DC9">
      <w:pPr>
        <w:tabs>
          <w:tab w:val="left" w:pos="945"/>
        </w:tabs>
      </w:pPr>
    </w:p>
    <w:p w:rsidR="0094455C" w:rsidRDefault="0094455C">
      <w:r>
        <w:br w:type="page"/>
      </w:r>
    </w:p>
    <w:p w:rsidR="00197ABD" w:rsidRDefault="00197ABD" w:rsidP="00197ABD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 xml:space="preserve">Direcciones de Tesis </w:t>
      </w:r>
    </w:p>
    <w:p w:rsidR="00197ABD" w:rsidRDefault="00197ABD" w:rsidP="00197ABD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94455C">
            <w:pPr>
              <w:tabs>
                <w:tab w:val="left" w:pos="945"/>
              </w:tabs>
            </w:pPr>
            <w:r>
              <w:t>Título de la tesis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Grado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Autor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Institución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Pr="00197ABD" w:rsidRDefault="00197ABD" w:rsidP="00197ABD">
            <w:pPr>
              <w:tabs>
                <w:tab w:val="left" w:pos="945"/>
              </w:tabs>
            </w:pPr>
            <w:r w:rsidRPr="00197ABD">
              <w:t>Lugar y año en que sustentada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FF5B6E" w:rsidTr="00197ABD">
        <w:trPr>
          <w:trHeight w:val="624"/>
        </w:trPr>
        <w:tc>
          <w:tcPr>
            <w:tcW w:w="2660" w:type="dxa"/>
            <w:vAlign w:val="center"/>
          </w:tcPr>
          <w:p w:rsidR="00FF5B6E" w:rsidRPr="00197ABD" w:rsidRDefault="00A33EA9" w:rsidP="00FF5B6E">
            <w:pPr>
              <w:tabs>
                <w:tab w:val="left" w:pos="945"/>
              </w:tabs>
            </w:pPr>
            <w:r>
              <w:t>Especificar</w:t>
            </w:r>
            <w:r w:rsidR="00FF5B6E">
              <w:br/>
              <w:t>concluida / en proceso</w:t>
            </w:r>
          </w:p>
        </w:tc>
        <w:tc>
          <w:tcPr>
            <w:tcW w:w="6320" w:type="dxa"/>
          </w:tcPr>
          <w:p w:rsidR="00FF5B6E" w:rsidRDefault="00FF5B6E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540448" w:rsidP="00540448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540448">
              <w:rPr>
                <w:b/>
                <w:color w:val="FF0000"/>
              </w:rPr>
              <w:t>A</w:t>
            </w:r>
            <w:r w:rsidR="00197ABD" w:rsidRPr="00540448">
              <w:rPr>
                <w:b/>
                <w:color w:val="FF0000"/>
              </w:rPr>
              <w:t xml:space="preserve">ñadir </w:t>
            </w:r>
            <w:r>
              <w:rPr>
                <w:b/>
                <w:color w:val="FF0000"/>
              </w:rPr>
              <w:t>constancia</w:t>
            </w:r>
            <w:r w:rsidR="00197ABD" w:rsidRPr="00540448">
              <w:rPr>
                <w:b/>
                <w:color w:val="FF0000"/>
              </w:rPr>
              <w:t xml:space="preserve"> al cd</w:t>
            </w:r>
          </w:p>
          <w:p w:rsidR="00FF5B6E" w:rsidRPr="00540448" w:rsidRDefault="00FF5B6E" w:rsidP="00540448">
            <w:pPr>
              <w:tabs>
                <w:tab w:val="left" w:pos="94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(portada de tesis escaneada o constancia)</w:t>
            </w:r>
          </w:p>
        </w:tc>
        <w:tc>
          <w:tcPr>
            <w:tcW w:w="6320" w:type="dxa"/>
          </w:tcPr>
          <w:p w:rsidR="00197ABD" w:rsidRDefault="00540448" w:rsidP="00197ABD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B97603" w:rsidRDefault="00B97603" w:rsidP="00035925">
      <w:pPr>
        <w:tabs>
          <w:tab w:val="left" w:pos="945"/>
        </w:tabs>
      </w:pPr>
    </w:p>
    <w:p w:rsidR="00197ABD" w:rsidRDefault="00197ABD" w:rsidP="00190D3B">
      <w:pPr>
        <w:tabs>
          <w:tab w:val="left" w:pos="945"/>
        </w:tabs>
      </w:pPr>
    </w:p>
    <w:p w:rsidR="00FF5B6E" w:rsidRDefault="00FF5B6E">
      <w:r>
        <w:br w:type="page"/>
      </w:r>
    </w:p>
    <w:p w:rsidR="00197ABD" w:rsidRDefault="00197ABD" w:rsidP="00197ABD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 xml:space="preserve">Jurado en Exámenes De Grado </w:t>
      </w:r>
    </w:p>
    <w:p w:rsidR="00197ABD" w:rsidRDefault="00197ABD" w:rsidP="00190D3B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320"/>
      </w:tblGrid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3C32AE" w:rsidP="003C32AE">
            <w:pPr>
              <w:tabs>
                <w:tab w:val="left" w:pos="945"/>
              </w:tabs>
            </w:pPr>
            <w:r>
              <w:t>Título de la tesis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Grado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Autor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Default="00197ABD" w:rsidP="00197ABD">
            <w:pPr>
              <w:tabs>
                <w:tab w:val="left" w:pos="945"/>
              </w:tabs>
            </w:pPr>
            <w:r>
              <w:t>Institución</w:t>
            </w:r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Pr="00197ABD" w:rsidRDefault="00197ABD" w:rsidP="00197ABD">
            <w:pPr>
              <w:tabs>
                <w:tab w:val="left" w:pos="945"/>
              </w:tabs>
            </w:pPr>
            <w:r w:rsidRPr="00197ABD">
              <w:t>Lugar y año en que sustentada</w:t>
            </w:r>
            <w:bookmarkStart w:id="0" w:name="_GoBack"/>
            <w:bookmarkEnd w:id="0"/>
          </w:p>
        </w:tc>
        <w:tc>
          <w:tcPr>
            <w:tcW w:w="6320" w:type="dxa"/>
          </w:tcPr>
          <w:p w:rsidR="00197ABD" w:rsidRDefault="00197ABD" w:rsidP="00197ABD">
            <w:pPr>
              <w:tabs>
                <w:tab w:val="left" w:pos="945"/>
              </w:tabs>
            </w:pPr>
          </w:p>
        </w:tc>
      </w:tr>
      <w:tr w:rsidR="00197ABD" w:rsidTr="00197ABD">
        <w:trPr>
          <w:trHeight w:val="624"/>
        </w:trPr>
        <w:tc>
          <w:tcPr>
            <w:tcW w:w="2660" w:type="dxa"/>
            <w:vAlign w:val="center"/>
          </w:tcPr>
          <w:p w:rsidR="00197ABD" w:rsidRPr="00FF5B6E" w:rsidRDefault="00540448" w:rsidP="00FF5B6E">
            <w:pPr>
              <w:tabs>
                <w:tab w:val="left" w:pos="945"/>
              </w:tabs>
              <w:rPr>
                <w:b/>
                <w:color w:val="FF0000"/>
              </w:rPr>
            </w:pPr>
            <w:r w:rsidRPr="00FF5B6E">
              <w:rPr>
                <w:b/>
                <w:color w:val="FF0000"/>
              </w:rPr>
              <w:t>A</w:t>
            </w:r>
            <w:r w:rsidR="00197ABD" w:rsidRPr="00FF5B6E">
              <w:rPr>
                <w:b/>
                <w:color w:val="FF0000"/>
              </w:rPr>
              <w:t>ñadir</w:t>
            </w:r>
            <w:r w:rsidRPr="00FF5B6E">
              <w:rPr>
                <w:b/>
                <w:color w:val="FF0000"/>
              </w:rPr>
              <w:t xml:space="preserve"> constancia</w:t>
            </w:r>
            <w:r w:rsidR="00197ABD" w:rsidRPr="00FF5B6E">
              <w:rPr>
                <w:b/>
                <w:color w:val="FF0000"/>
              </w:rPr>
              <w:t xml:space="preserve"> </w:t>
            </w:r>
            <w:r w:rsidR="00FF5B6E" w:rsidRPr="00FF5B6E">
              <w:rPr>
                <w:b/>
                <w:color w:val="FF0000"/>
              </w:rPr>
              <w:t xml:space="preserve">escaneada </w:t>
            </w:r>
            <w:r w:rsidR="00197ABD" w:rsidRPr="00FF5B6E">
              <w:rPr>
                <w:b/>
                <w:color w:val="FF0000"/>
              </w:rPr>
              <w:t>al cd</w:t>
            </w:r>
            <w:r w:rsidR="00FF5B6E" w:rsidRPr="00FF5B6E">
              <w:rPr>
                <w:b/>
                <w:color w:val="FF0000"/>
              </w:rPr>
              <w:t xml:space="preserve"> </w:t>
            </w:r>
          </w:p>
        </w:tc>
        <w:tc>
          <w:tcPr>
            <w:tcW w:w="6320" w:type="dxa"/>
          </w:tcPr>
          <w:p w:rsidR="00197ABD" w:rsidRDefault="00540448" w:rsidP="00197ABD">
            <w:pPr>
              <w:tabs>
                <w:tab w:val="left" w:pos="945"/>
              </w:tabs>
            </w:pPr>
            <w:r w:rsidRPr="00BF04F8">
              <w:rPr>
                <w:b/>
                <w:smallCaps/>
                <w:color w:val="FF0000"/>
                <w:sz w:val="28"/>
                <w:szCs w:val="28"/>
              </w:rPr>
              <w:t>*</w:t>
            </w:r>
          </w:p>
        </w:tc>
      </w:tr>
    </w:tbl>
    <w:p w:rsidR="00197ABD" w:rsidRDefault="00197ABD" w:rsidP="00190D3B">
      <w:pPr>
        <w:tabs>
          <w:tab w:val="left" w:pos="945"/>
        </w:tabs>
      </w:pPr>
    </w:p>
    <w:p w:rsidR="00FF5B6E" w:rsidRDefault="00FF5B6E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br w:type="page"/>
      </w:r>
    </w:p>
    <w:p w:rsidR="00D06EB3" w:rsidRDefault="00D06EB3" w:rsidP="00D06EB3">
      <w:pPr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Otros Aspectos a Destacar</w:t>
      </w:r>
    </w:p>
    <w:p w:rsidR="00D06EB3" w:rsidRDefault="00D06EB3" w:rsidP="00D06EB3">
      <w:pPr>
        <w:tabs>
          <w:tab w:val="left" w:pos="945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0"/>
      </w:tblGrid>
      <w:tr w:rsidR="00D06EB3" w:rsidTr="00D06EB3">
        <w:trPr>
          <w:trHeight w:val="624"/>
        </w:trPr>
        <w:tc>
          <w:tcPr>
            <w:tcW w:w="8980" w:type="dxa"/>
            <w:vAlign w:val="center"/>
          </w:tcPr>
          <w:p w:rsidR="00D06EB3" w:rsidRDefault="00D06EB3" w:rsidP="00D06EB3">
            <w:pPr>
              <w:tabs>
                <w:tab w:val="left" w:pos="945"/>
              </w:tabs>
            </w:pPr>
          </w:p>
        </w:tc>
      </w:tr>
    </w:tbl>
    <w:p w:rsidR="0051297B" w:rsidRPr="003A2088" w:rsidRDefault="0051297B" w:rsidP="00FF5B6E"/>
    <w:sectPr w:rsidR="0051297B" w:rsidRPr="003A2088" w:rsidSect="001F2470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418" w:right="1701" w:bottom="1418" w:left="1701" w:header="720" w:footer="5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042" w:rsidRDefault="009F2042">
      <w:r>
        <w:separator/>
      </w:r>
    </w:p>
  </w:endnote>
  <w:endnote w:type="continuationSeparator" w:id="0">
    <w:p w:rsidR="009F2042" w:rsidRDefault="009F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tzerlandCondensed">
    <w:altName w:val="Cambria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482360"/>
      <w:docPartObj>
        <w:docPartGallery w:val="Page Numbers (Bottom of Page)"/>
        <w:docPartUnique/>
      </w:docPartObj>
    </w:sdtPr>
    <w:sdtContent>
      <w:p w:rsidR="009F2042" w:rsidRDefault="009F2042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3EA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9F2042" w:rsidRDefault="009F204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042" w:rsidRPr="005E5B03" w:rsidRDefault="009F2042" w:rsidP="001F2470">
    <w:pPr>
      <w:pStyle w:val="Piedepgina"/>
      <w:jc w:val="center"/>
      <w:rPr>
        <w:rFonts w:ascii="SwitzerlandCondensed" w:hAnsi="SwitzerlandCondensed"/>
        <w:color w:val="808080"/>
        <w:sz w:val="18"/>
      </w:rPr>
    </w:pPr>
    <w:r w:rsidRPr="005E5B03">
      <w:rPr>
        <w:rFonts w:ascii="SwitzerlandCondensed" w:hAnsi="SwitzerlandCondensed"/>
        <w:color w:val="808080"/>
        <w:sz w:val="18"/>
      </w:rPr>
      <w:t>Martínez de Navarrete 505, Las Fuentes 59699, Zamora, Michoacán, México,</w:t>
    </w:r>
  </w:p>
  <w:p w:rsidR="009F2042" w:rsidRPr="005E5B03" w:rsidRDefault="009F2042" w:rsidP="001F2470">
    <w:pPr>
      <w:pStyle w:val="Piedepgina"/>
      <w:jc w:val="center"/>
      <w:rPr>
        <w:rFonts w:ascii="SwitzerlandCondensed" w:hAnsi="SwitzerlandCondensed"/>
        <w:color w:val="808080"/>
        <w:sz w:val="18"/>
        <w:lang w:val="es-MX"/>
      </w:rPr>
    </w:pPr>
    <w:r w:rsidRPr="005E5B03">
      <w:rPr>
        <w:rFonts w:ascii="SwitzerlandCondensed" w:hAnsi="SwitzerlandCondensed"/>
        <w:color w:val="808080"/>
        <w:sz w:val="18"/>
      </w:rPr>
      <w:t xml:space="preserve">Apartado Postal 207 / Teléfono: </w:t>
    </w:r>
    <w:r w:rsidRPr="005E5B03">
      <w:rPr>
        <w:rFonts w:ascii="SwitzerlandCondensed" w:hAnsi="SwitzerlandCondensed"/>
        <w:color w:val="808080"/>
        <w:sz w:val="18"/>
        <w:lang w:val="es-MX"/>
      </w:rPr>
      <w:t>01(351) 515-71-00  extensión 1600 /  fax extensión 1602</w:t>
    </w:r>
  </w:p>
  <w:p w:rsidR="009F2042" w:rsidRDefault="009F2042" w:rsidP="001F2470">
    <w:pPr>
      <w:pStyle w:val="Piedepgina"/>
      <w:jc w:val="center"/>
    </w:pPr>
    <w:hyperlink r:id="rId1" w:history="1">
      <w:r w:rsidRPr="005E5B03">
        <w:rPr>
          <w:rStyle w:val="Hipervnculo"/>
          <w:rFonts w:ascii="SwitzerlandCondensed" w:hAnsi="SwitzerlandCondensed"/>
          <w:color w:val="808080"/>
          <w:sz w:val="18"/>
          <w:lang w:val="es-MX"/>
        </w:rPr>
        <w:t>docto@colmich.edu.mx</w:t>
      </w:r>
    </w:hyperlink>
    <w:r w:rsidRPr="005E5B03">
      <w:rPr>
        <w:rFonts w:ascii="SwitzerlandCondensed" w:hAnsi="SwitzerlandCondensed"/>
        <w:color w:val="808080"/>
        <w:sz w:val="18"/>
        <w:lang w:val="es-MX"/>
      </w:rPr>
      <w:t xml:space="preserve"> / </w:t>
    </w:r>
    <w:hyperlink r:id="rId2" w:history="1">
      <w:r w:rsidRPr="005E5B03">
        <w:rPr>
          <w:rStyle w:val="Hipervnculo"/>
          <w:rFonts w:ascii="SwitzerlandCondensed" w:hAnsi="SwitzerlandCondensed"/>
          <w:color w:val="808080"/>
          <w:sz w:val="18"/>
          <w:lang w:val="es-MX"/>
        </w:rPr>
        <w:t>www.colmich.edu.mx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042" w:rsidRDefault="009F2042">
      <w:r>
        <w:separator/>
      </w:r>
    </w:p>
  </w:footnote>
  <w:footnote w:type="continuationSeparator" w:id="0">
    <w:p w:rsidR="009F2042" w:rsidRDefault="009F2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042" w:rsidRDefault="009F2042" w:rsidP="00722ECA">
    <w:pPr>
      <w:pStyle w:val="Encabezado"/>
      <w:jc w:val="center"/>
      <w:rPr>
        <w:rFonts w:ascii="SwitzerlandCondensed" w:hAnsi="SwitzerlandCondensed"/>
        <w:color w:val="808080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042" w:rsidRDefault="009F2042" w:rsidP="00E475CE">
    <w:pPr>
      <w:pStyle w:val="Encabezado"/>
      <w:jc w:val="center"/>
    </w:pPr>
    <w:r>
      <w:rPr>
        <w:noProof/>
        <w:lang w:val="es-MX" w:eastAsia="es-MX"/>
      </w:rPr>
      <w:drawing>
        <wp:inline distT="0" distB="0" distL="0" distR="0">
          <wp:extent cx="552450" cy="495300"/>
          <wp:effectExtent l="19050" t="0" r="0" b="0"/>
          <wp:docPr id="2" name="Imagen 1" descr="CHA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HAR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  <w:p w:rsidR="009F2042" w:rsidRPr="00DC63D9" w:rsidRDefault="009F2042" w:rsidP="00E475CE">
    <w:pPr>
      <w:pStyle w:val="Encabezado"/>
      <w:pBdr>
        <w:bottom w:val="single" w:sz="6" w:space="0" w:color="auto"/>
      </w:pBdr>
      <w:ind w:right="-232"/>
      <w:jc w:val="center"/>
      <w:rPr>
        <w:sz w:val="28"/>
        <w:szCs w:val="28"/>
      </w:rPr>
    </w:pPr>
    <w:r w:rsidRPr="00DC63D9">
      <w:rPr>
        <w:sz w:val="28"/>
        <w:szCs w:val="28"/>
      </w:rPr>
      <w:t>EL COLEGIO DE MICHOACAN, A.C.</w:t>
    </w:r>
  </w:p>
  <w:p w:rsidR="009F2042" w:rsidRDefault="009F2042" w:rsidP="00E475CE">
    <w:pPr>
      <w:pStyle w:val="Encabezado"/>
      <w:jc w:val="center"/>
      <w:rPr>
        <w:rFonts w:ascii="SwitzerlandCondensed" w:hAnsi="SwitzerlandCondensed"/>
        <w:color w:val="808080"/>
        <w:sz w:val="18"/>
      </w:rPr>
    </w:pPr>
    <w:r>
      <w:rPr>
        <w:rFonts w:ascii="SwitzerlandCondensed" w:hAnsi="SwitzerlandCondensed"/>
        <w:color w:val="808080"/>
        <w:sz w:val="18"/>
      </w:rPr>
      <w:t>Doctorado Tutorial en Ciencias Sociales</w:t>
    </w:r>
  </w:p>
  <w:p w:rsidR="009F2042" w:rsidRDefault="009F204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F4B"/>
    <w:multiLevelType w:val="multilevel"/>
    <w:tmpl w:val="0C0A0021"/>
    <w:numStyleLink w:val="Estilo1"/>
  </w:abstractNum>
  <w:abstractNum w:abstractNumId="1">
    <w:nsid w:val="0D923D8D"/>
    <w:multiLevelType w:val="multilevel"/>
    <w:tmpl w:val="0C0A0021"/>
    <w:styleLink w:val="Estilo1"/>
    <w:lvl w:ilvl="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96032F7"/>
    <w:multiLevelType w:val="hybridMultilevel"/>
    <w:tmpl w:val="2D766F6C"/>
    <w:lvl w:ilvl="0" w:tplc="B97A1196">
      <w:start w:val="1"/>
      <w:numFmt w:val="decimal"/>
      <w:lvlText w:val="(%1.)"/>
      <w:lvlJc w:val="left"/>
      <w:pPr>
        <w:ind w:left="1080" w:hanging="72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0012E"/>
    <w:multiLevelType w:val="hybridMultilevel"/>
    <w:tmpl w:val="8D768F52"/>
    <w:lvl w:ilvl="0" w:tplc="B9B0151E">
      <w:start w:val="1"/>
      <w:numFmt w:val="decimal"/>
      <w:lvlText w:val="(%1.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64754"/>
    <w:multiLevelType w:val="hybridMultilevel"/>
    <w:tmpl w:val="DA4A04EE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C1AA6"/>
    <w:multiLevelType w:val="hybridMultilevel"/>
    <w:tmpl w:val="AB847F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625678"/>
    <w:multiLevelType w:val="hybridMultilevel"/>
    <w:tmpl w:val="C4F43B60"/>
    <w:lvl w:ilvl="0" w:tplc="3BFC9B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D42271"/>
    <w:multiLevelType w:val="hybridMultilevel"/>
    <w:tmpl w:val="FA4E3C66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envelopes"/>
    <w:dataType w:val="textFile"/>
    <w:activeRecord w:val="-1"/>
    <w:odso/>
  </w:mailMerge>
  <w:defaultTabStop w:val="708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27"/>
    <w:rsid w:val="0001420B"/>
    <w:rsid w:val="0002191C"/>
    <w:rsid w:val="00035925"/>
    <w:rsid w:val="00091B29"/>
    <w:rsid w:val="000A168A"/>
    <w:rsid w:val="000B127F"/>
    <w:rsid w:val="000C56D6"/>
    <w:rsid w:val="000D50BD"/>
    <w:rsid w:val="000F4330"/>
    <w:rsid w:val="000F7E13"/>
    <w:rsid w:val="00124C09"/>
    <w:rsid w:val="00140F7C"/>
    <w:rsid w:val="00153982"/>
    <w:rsid w:val="0016333C"/>
    <w:rsid w:val="00190D3B"/>
    <w:rsid w:val="00197ABD"/>
    <w:rsid w:val="001B69A8"/>
    <w:rsid w:val="001C4F42"/>
    <w:rsid w:val="001D30C9"/>
    <w:rsid w:val="001D6CFB"/>
    <w:rsid w:val="001F2470"/>
    <w:rsid w:val="001F7E92"/>
    <w:rsid w:val="002128A0"/>
    <w:rsid w:val="00213064"/>
    <w:rsid w:val="00221369"/>
    <w:rsid w:val="00227ACF"/>
    <w:rsid w:val="00227C11"/>
    <w:rsid w:val="002920C3"/>
    <w:rsid w:val="002A5E49"/>
    <w:rsid w:val="002B43C4"/>
    <w:rsid w:val="002C6DD9"/>
    <w:rsid w:val="002E41C8"/>
    <w:rsid w:val="002E52A1"/>
    <w:rsid w:val="002F703D"/>
    <w:rsid w:val="003432EA"/>
    <w:rsid w:val="00377980"/>
    <w:rsid w:val="003A2088"/>
    <w:rsid w:val="003A4BDF"/>
    <w:rsid w:val="003A52EB"/>
    <w:rsid w:val="003B2AC0"/>
    <w:rsid w:val="003C32AE"/>
    <w:rsid w:val="003C443F"/>
    <w:rsid w:val="003E43A6"/>
    <w:rsid w:val="003F0056"/>
    <w:rsid w:val="003F3F92"/>
    <w:rsid w:val="003F46FD"/>
    <w:rsid w:val="004317F5"/>
    <w:rsid w:val="004775B2"/>
    <w:rsid w:val="004802B3"/>
    <w:rsid w:val="00481727"/>
    <w:rsid w:val="004872AC"/>
    <w:rsid w:val="004A1C2A"/>
    <w:rsid w:val="004A41AB"/>
    <w:rsid w:val="004A5914"/>
    <w:rsid w:val="004B1422"/>
    <w:rsid w:val="004B28A0"/>
    <w:rsid w:val="004B759F"/>
    <w:rsid w:val="004D26DA"/>
    <w:rsid w:val="004D3C5D"/>
    <w:rsid w:val="00500BA9"/>
    <w:rsid w:val="005018CF"/>
    <w:rsid w:val="0051297B"/>
    <w:rsid w:val="00530F3D"/>
    <w:rsid w:val="00540448"/>
    <w:rsid w:val="00564247"/>
    <w:rsid w:val="005B6895"/>
    <w:rsid w:val="005C302F"/>
    <w:rsid w:val="005C76B1"/>
    <w:rsid w:val="005D2726"/>
    <w:rsid w:val="005E5B03"/>
    <w:rsid w:val="005E79B1"/>
    <w:rsid w:val="00646D78"/>
    <w:rsid w:val="00685F3B"/>
    <w:rsid w:val="006D5D77"/>
    <w:rsid w:val="006E35BB"/>
    <w:rsid w:val="006E7A68"/>
    <w:rsid w:val="00715D99"/>
    <w:rsid w:val="00722ECA"/>
    <w:rsid w:val="00733BBF"/>
    <w:rsid w:val="00741C93"/>
    <w:rsid w:val="00747AFB"/>
    <w:rsid w:val="0076709A"/>
    <w:rsid w:val="007809BF"/>
    <w:rsid w:val="007B4167"/>
    <w:rsid w:val="007D0506"/>
    <w:rsid w:val="007D63F7"/>
    <w:rsid w:val="007E4DFC"/>
    <w:rsid w:val="00803E78"/>
    <w:rsid w:val="008052B5"/>
    <w:rsid w:val="00812E1B"/>
    <w:rsid w:val="00832299"/>
    <w:rsid w:val="00834DC9"/>
    <w:rsid w:val="00861869"/>
    <w:rsid w:val="00866064"/>
    <w:rsid w:val="008756D0"/>
    <w:rsid w:val="00876E22"/>
    <w:rsid w:val="00895F3C"/>
    <w:rsid w:val="00896D9E"/>
    <w:rsid w:val="008C47CB"/>
    <w:rsid w:val="008D2E8A"/>
    <w:rsid w:val="008E7745"/>
    <w:rsid w:val="00901061"/>
    <w:rsid w:val="00906F35"/>
    <w:rsid w:val="00923EB3"/>
    <w:rsid w:val="00942B08"/>
    <w:rsid w:val="0094354E"/>
    <w:rsid w:val="0094455C"/>
    <w:rsid w:val="00944D35"/>
    <w:rsid w:val="00954C22"/>
    <w:rsid w:val="00975ABD"/>
    <w:rsid w:val="00976069"/>
    <w:rsid w:val="009B602D"/>
    <w:rsid w:val="009C3326"/>
    <w:rsid w:val="009C4BFD"/>
    <w:rsid w:val="009F2042"/>
    <w:rsid w:val="00A33EA9"/>
    <w:rsid w:val="00AA5AD6"/>
    <w:rsid w:val="00AE5173"/>
    <w:rsid w:val="00B1620B"/>
    <w:rsid w:val="00B273D3"/>
    <w:rsid w:val="00B5782E"/>
    <w:rsid w:val="00B60C4D"/>
    <w:rsid w:val="00B6694B"/>
    <w:rsid w:val="00B727F9"/>
    <w:rsid w:val="00B97603"/>
    <w:rsid w:val="00BA2DDB"/>
    <w:rsid w:val="00BB7686"/>
    <w:rsid w:val="00BC09B8"/>
    <w:rsid w:val="00BD293D"/>
    <w:rsid w:val="00BD5B78"/>
    <w:rsid w:val="00BE7FB0"/>
    <w:rsid w:val="00BF04F8"/>
    <w:rsid w:val="00C00770"/>
    <w:rsid w:val="00C207BF"/>
    <w:rsid w:val="00C607F2"/>
    <w:rsid w:val="00C82485"/>
    <w:rsid w:val="00C9234D"/>
    <w:rsid w:val="00C93DC9"/>
    <w:rsid w:val="00C94935"/>
    <w:rsid w:val="00C972A3"/>
    <w:rsid w:val="00CC1C43"/>
    <w:rsid w:val="00CD0A22"/>
    <w:rsid w:val="00CE2FAE"/>
    <w:rsid w:val="00CE5AF7"/>
    <w:rsid w:val="00D06EB3"/>
    <w:rsid w:val="00D22C4D"/>
    <w:rsid w:val="00D301F3"/>
    <w:rsid w:val="00D85307"/>
    <w:rsid w:val="00D92773"/>
    <w:rsid w:val="00DC63D9"/>
    <w:rsid w:val="00DD4291"/>
    <w:rsid w:val="00DE4245"/>
    <w:rsid w:val="00E13BB4"/>
    <w:rsid w:val="00E31EF9"/>
    <w:rsid w:val="00E35727"/>
    <w:rsid w:val="00E45500"/>
    <w:rsid w:val="00E475CE"/>
    <w:rsid w:val="00EB3801"/>
    <w:rsid w:val="00EC0BC2"/>
    <w:rsid w:val="00EC5331"/>
    <w:rsid w:val="00ED405C"/>
    <w:rsid w:val="00EF5878"/>
    <w:rsid w:val="00F04EF3"/>
    <w:rsid w:val="00F30E60"/>
    <w:rsid w:val="00F551B4"/>
    <w:rsid w:val="00F57BD7"/>
    <w:rsid w:val="00F67A58"/>
    <w:rsid w:val="00F72C3B"/>
    <w:rsid w:val="00FB4837"/>
    <w:rsid w:val="00FC1647"/>
    <w:rsid w:val="00FC1E9F"/>
    <w:rsid w:val="00FF5B6E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C43"/>
    <w:rPr>
      <w:rFonts w:ascii="Calibri" w:eastAsia="Calibri" w:hAnsi="Calibri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qFormat/>
    <w:rsid w:val="00530F3D"/>
    <w:pPr>
      <w:keepNext/>
      <w:outlineLvl w:val="0"/>
    </w:pPr>
    <w:rPr>
      <w:b/>
      <w:bCs/>
      <w:sz w:val="24"/>
      <w:szCs w:val="24"/>
      <w:lang w:eastAsia="es-ES"/>
    </w:rPr>
  </w:style>
  <w:style w:type="paragraph" w:styleId="Ttulo2">
    <w:name w:val="heading 2"/>
    <w:basedOn w:val="Normal"/>
    <w:next w:val="Normal"/>
    <w:qFormat/>
    <w:rsid w:val="00530F3D"/>
    <w:pPr>
      <w:keepNext/>
      <w:jc w:val="both"/>
      <w:outlineLvl w:val="1"/>
    </w:pPr>
    <w:rPr>
      <w:rFonts w:ascii="Arial" w:hAnsi="Arial" w:cs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30F3D"/>
    <w:pPr>
      <w:widowControl w:val="0"/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rsid w:val="00530F3D"/>
    <w:pPr>
      <w:tabs>
        <w:tab w:val="center" w:pos="4419"/>
        <w:tab w:val="right" w:pos="8838"/>
      </w:tabs>
    </w:pPr>
  </w:style>
  <w:style w:type="character" w:styleId="Refdenotaalpie">
    <w:name w:val="footnote reference"/>
    <w:semiHidden/>
    <w:rsid w:val="00530F3D"/>
    <w:rPr>
      <w:vertAlign w:val="superscript"/>
    </w:rPr>
  </w:style>
  <w:style w:type="character" w:styleId="Hipervnculo">
    <w:name w:val="Hyperlink"/>
    <w:rsid w:val="00530F3D"/>
    <w:rPr>
      <w:color w:val="0000FF"/>
      <w:u w:val="single"/>
    </w:rPr>
  </w:style>
  <w:style w:type="paragraph" w:styleId="Textoindependiente">
    <w:name w:val="Body Text"/>
    <w:basedOn w:val="Normal"/>
    <w:rsid w:val="00530F3D"/>
    <w:pPr>
      <w:jc w:val="both"/>
    </w:pPr>
    <w:rPr>
      <w:sz w:val="24"/>
      <w:szCs w:val="24"/>
      <w:lang w:eastAsia="es-ES"/>
    </w:rPr>
  </w:style>
  <w:style w:type="paragraph" w:styleId="Textodeglobo">
    <w:name w:val="Balloon Text"/>
    <w:basedOn w:val="Normal"/>
    <w:semiHidden/>
    <w:rsid w:val="003A52EB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16333C"/>
    <w:rPr>
      <w:color w:val="800080"/>
      <w:u w:val="single"/>
    </w:rPr>
  </w:style>
  <w:style w:type="table" w:styleId="Tablaconcuadrcula">
    <w:name w:val="Table Grid"/>
    <w:basedOn w:val="Tablanormal"/>
    <w:uiPriority w:val="59"/>
    <w:rsid w:val="00DE42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reccinsobre">
    <w:name w:val="envelope address"/>
    <w:basedOn w:val="Normal"/>
    <w:rsid w:val="00D85307"/>
    <w:pPr>
      <w:framePr w:w="7920" w:h="1980" w:hRule="exact" w:hSpace="141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Remitedesobre">
    <w:name w:val="envelope return"/>
    <w:basedOn w:val="Normal"/>
    <w:rsid w:val="00D85307"/>
    <w:rPr>
      <w:rFonts w:ascii="Cambria" w:eastAsia="Times New Roman" w:hAnsi="Cambria"/>
    </w:rPr>
  </w:style>
  <w:style w:type="paragraph" w:styleId="Prrafodelista">
    <w:name w:val="List Paragraph"/>
    <w:basedOn w:val="Normal"/>
    <w:uiPriority w:val="34"/>
    <w:qFormat/>
    <w:rsid w:val="00CC1C43"/>
    <w:pPr>
      <w:ind w:left="720"/>
    </w:pPr>
  </w:style>
  <w:style w:type="character" w:styleId="nfasis">
    <w:name w:val="Emphasis"/>
    <w:qFormat/>
    <w:rsid w:val="00124C09"/>
    <w:rPr>
      <w:i/>
      <w:iCs/>
    </w:rPr>
  </w:style>
  <w:style w:type="numbering" w:customStyle="1" w:styleId="Estilo1">
    <w:name w:val="Estilo1"/>
    <w:uiPriority w:val="99"/>
    <w:rsid w:val="00834DC9"/>
    <w:pPr>
      <w:numPr>
        <w:numId w:val="4"/>
      </w:numPr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E22"/>
    <w:rPr>
      <w:rFonts w:ascii="Calibri" w:eastAsia="Calibri" w:hAnsi="Calibri"/>
      <w:sz w:val="22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C43"/>
    <w:rPr>
      <w:rFonts w:ascii="Calibri" w:eastAsia="Calibri" w:hAnsi="Calibri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qFormat/>
    <w:rsid w:val="00530F3D"/>
    <w:pPr>
      <w:keepNext/>
      <w:outlineLvl w:val="0"/>
    </w:pPr>
    <w:rPr>
      <w:b/>
      <w:bCs/>
      <w:sz w:val="24"/>
      <w:szCs w:val="24"/>
      <w:lang w:eastAsia="es-ES"/>
    </w:rPr>
  </w:style>
  <w:style w:type="paragraph" w:styleId="Ttulo2">
    <w:name w:val="heading 2"/>
    <w:basedOn w:val="Normal"/>
    <w:next w:val="Normal"/>
    <w:qFormat/>
    <w:rsid w:val="00530F3D"/>
    <w:pPr>
      <w:keepNext/>
      <w:jc w:val="both"/>
      <w:outlineLvl w:val="1"/>
    </w:pPr>
    <w:rPr>
      <w:rFonts w:ascii="Arial" w:hAnsi="Arial" w:cs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30F3D"/>
    <w:pPr>
      <w:widowControl w:val="0"/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rsid w:val="00530F3D"/>
    <w:pPr>
      <w:tabs>
        <w:tab w:val="center" w:pos="4419"/>
        <w:tab w:val="right" w:pos="8838"/>
      </w:tabs>
    </w:pPr>
  </w:style>
  <w:style w:type="character" w:styleId="Refdenotaalpie">
    <w:name w:val="footnote reference"/>
    <w:semiHidden/>
    <w:rsid w:val="00530F3D"/>
    <w:rPr>
      <w:vertAlign w:val="superscript"/>
    </w:rPr>
  </w:style>
  <w:style w:type="character" w:styleId="Hipervnculo">
    <w:name w:val="Hyperlink"/>
    <w:rsid w:val="00530F3D"/>
    <w:rPr>
      <w:color w:val="0000FF"/>
      <w:u w:val="single"/>
    </w:rPr>
  </w:style>
  <w:style w:type="paragraph" w:styleId="Textoindependiente">
    <w:name w:val="Body Text"/>
    <w:basedOn w:val="Normal"/>
    <w:rsid w:val="00530F3D"/>
    <w:pPr>
      <w:jc w:val="both"/>
    </w:pPr>
    <w:rPr>
      <w:sz w:val="24"/>
      <w:szCs w:val="24"/>
      <w:lang w:eastAsia="es-ES"/>
    </w:rPr>
  </w:style>
  <w:style w:type="paragraph" w:styleId="Textodeglobo">
    <w:name w:val="Balloon Text"/>
    <w:basedOn w:val="Normal"/>
    <w:semiHidden/>
    <w:rsid w:val="003A52EB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16333C"/>
    <w:rPr>
      <w:color w:val="800080"/>
      <w:u w:val="single"/>
    </w:rPr>
  </w:style>
  <w:style w:type="table" w:styleId="Tablaconcuadrcula">
    <w:name w:val="Table Grid"/>
    <w:basedOn w:val="Tablanormal"/>
    <w:uiPriority w:val="59"/>
    <w:rsid w:val="00DE42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ireccinsobre">
    <w:name w:val="envelope address"/>
    <w:basedOn w:val="Normal"/>
    <w:rsid w:val="00D85307"/>
    <w:pPr>
      <w:framePr w:w="7920" w:h="1980" w:hRule="exact" w:hSpace="141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Remitedesobre">
    <w:name w:val="envelope return"/>
    <w:basedOn w:val="Normal"/>
    <w:rsid w:val="00D85307"/>
    <w:rPr>
      <w:rFonts w:ascii="Cambria" w:eastAsia="Times New Roman" w:hAnsi="Cambria"/>
    </w:rPr>
  </w:style>
  <w:style w:type="paragraph" w:styleId="Prrafodelista">
    <w:name w:val="List Paragraph"/>
    <w:basedOn w:val="Normal"/>
    <w:uiPriority w:val="34"/>
    <w:qFormat/>
    <w:rsid w:val="00CC1C43"/>
    <w:pPr>
      <w:ind w:left="720"/>
    </w:pPr>
  </w:style>
  <w:style w:type="character" w:styleId="nfasis">
    <w:name w:val="Emphasis"/>
    <w:qFormat/>
    <w:rsid w:val="00124C09"/>
    <w:rPr>
      <w:i/>
      <w:iCs/>
    </w:rPr>
  </w:style>
  <w:style w:type="numbering" w:customStyle="1" w:styleId="Estilo1">
    <w:name w:val="Estilo1"/>
    <w:uiPriority w:val="99"/>
    <w:rsid w:val="00834DC9"/>
    <w:pPr>
      <w:numPr>
        <w:numId w:val="4"/>
      </w:numPr>
    </w:pPr>
  </w:style>
  <w:style w:type="character" w:customStyle="1" w:styleId="PiedepginaCar">
    <w:name w:val="Pie de página Car"/>
    <w:basedOn w:val="Fuentedeprrafopredeter"/>
    <w:link w:val="Piedepgina"/>
    <w:uiPriority w:val="99"/>
    <w:rsid w:val="00876E22"/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mich.edu.mx" TargetMode="External"/><Relationship Id="rId1" Type="http://schemas.openxmlformats.org/officeDocument/2006/relationships/hyperlink" Target="mailto:mmoreno@colmich.edu.mx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va\Mis%20documentos\D\DOCTORADO%202003\Planta%20Docente\Doctorado\Dr.%20Brian%20Connaughton.Invitaci&#242;n%20formal%20a%20Seminario%20de%20Avances%20Juvenal%20Jaramillo-200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Dr. Brian Connaughton.Invitaciòn formal a Seminario de Avances Juvenal Jaramillo-2009</Template>
  <TotalTime>3</TotalTime>
  <Pages>17</Pages>
  <Words>868</Words>
  <Characters>4780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dfdddddddddddddddddddddddddddddddddddd</vt:lpstr>
    </vt:vector>
  </TitlesOfParts>
  <Company>El Colegio de Michoacán</Company>
  <LinksUpToDate>false</LinksUpToDate>
  <CharactersWithSpaces>5637</CharactersWithSpaces>
  <SharedDoc>false</SharedDoc>
  <HLinks>
    <vt:vector size="12" baseType="variant">
      <vt:variant>
        <vt:i4>7798829</vt:i4>
      </vt:variant>
      <vt:variant>
        <vt:i4>3</vt:i4>
      </vt:variant>
      <vt:variant>
        <vt:i4>0</vt:i4>
      </vt:variant>
      <vt:variant>
        <vt:i4>5</vt:i4>
      </vt:variant>
      <vt:variant>
        <vt:lpwstr>http://www.colmich.edu.mx/</vt:lpwstr>
      </vt:variant>
      <vt:variant>
        <vt:lpwstr/>
      </vt:variant>
      <vt:variant>
        <vt:i4>1638526</vt:i4>
      </vt:variant>
      <vt:variant>
        <vt:i4>0</vt:i4>
      </vt:variant>
      <vt:variant>
        <vt:i4>0</vt:i4>
      </vt:variant>
      <vt:variant>
        <vt:i4>5</vt:i4>
      </vt:variant>
      <vt:variant>
        <vt:lpwstr>mailto:mmoreno@colmich.edu.mx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dfdddddddddddddddddddddddddddddddddddd</dc:title>
  <dc:creator>eva</dc:creator>
  <cp:lastModifiedBy>Eva Alcántar Muñoz</cp:lastModifiedBy>
  <cp:revision>2</cp:revision>
  <cp:lastPrinted>2009-07-01T21:45:00Z</cp:lastPrinted>
  <dcterms:created xsi:type="dcterms:W3CDTF">2011-06-30T14:47:00Z</dcterms:created>
  <dcterms:modified xsi:type="dcterms:W3CDTF">2011-06-30T14:47:00Z</dcterms:modified>
</cp:coreProperties>
</file>